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7F1" w:rsidRDefault="0024511A" w:rsidP="007212DA">
      <w:pPr>
        <w:tabs>
          <w:tab w:val="left" w:pos="1575"/>
          <w:tab w:val="left" w:pos="3582"/>
        </w:tabs>
      </w:pPr>
      <w:r>
        <w:t xml:space="preserve"> </w:t>
      </w:r>
    </w:p>
    <w:tbl>
      <w:tblPr>
        <w:tblpPr w:leftFromText="180" w:rightFromText="180" w:vertAnchor="text" w:horzAnchor="margin" w:tblpY="-41"/>
        <w:tblW w:w="3686" w:type="dxa"/>
        <w:tblLook w:val="01E0" w:firstRow="1" w:lastRow="1" w:firstColumn="1" w:lastColumn="1" w:noHBand="0" w:noVBand="0"/>
      </w:tblPr>
      <w:tblGrid>
        <w:gridCol w:w="596"/>
        <w:gridCol w:w="1705"/>
        <w:gridCol w:w="275"/>
        <w:gridCol w:w="1110"/>
      </w:tblGrid>
      <w:tr w:rsidR="004B3D3B" w:rsidRPr="00104663" w:rsidTr="004B3D3B">
        <w:trPr>
          <w:trHeight w:hRule="exact" w:val="705"/>
        </w:trPr>
        <w:tc>
          <w:tcPr>
            <w:tcW w:w="2301" w:type="dxa"/>
            <w:gridSpan w:val="2"/>
            <w:tcBorders>
              <w:bottom w:val="single" w:sz="4" w:space="0" w:color="auto"/>
            </w:tcBorders>
            <w:vAlign w:val="bottom"/>
          </w:tcPr>
          <w:p w:rsidR="004B3D3B" w:rsidRPr="00E90C39" w:rsidRDefault="004B3D3B" w:rsidP="004B3D3B">
            <w:pPr>
              <w:ind w:left="-57"/>
            </w:pPr>
          </w:p>
          <w:p w:rsidR="004B3D3B" w:rsidRPr="00E90C39" w:rsidRDefault="004B3D3B" w:rsidP="004B3D3B">
            <w:pPr>
              <w:ind w:left="-57"/>
            </w:pPr>
          </w:p>
          <w:p w:rsidR="004B3D3B" w:rsidRPr="00BC2A95" w:rsidRDefault="00931A07" w:rsidP="004B3D3B">
            <w:pPr>
              <w:ind w:left="-57"/>
            </w:pPr>
            <w:r w:rsidRPr="00E90C39">
              <w:t xml:space="preserve">               </w:t>
            </w:r>
            <w:r w:rsidR="00EC7ADD">
              <w:t>04</w:t>
            </w:r>
            <w:r w:rsidR="00AF734D" w:rsidRPr="00E90C39">
              <w:t>.</w:t>
            </w:r>
            <w:r w:rsidR="00EC7ADD">
              <w:t>08</w:t>
            </w:r>
            <w:r w:rsidR="00186D96">
              <w:t>.21</w:t>
            </w:r>
            <w:r w:rsidR="009F2D36">
              <w:t>г.</w:t>
            </w:r>
          </w:p>
          <w:p w:rsidR="004B3D3B" w:rsidRPr="00E90C39" w:rsidRDefault="004B3D3B" w:rsidP="004B3D3B">
            <w:pPr>
              <w:ind w:left="-57"/>
            </w:pPr>
          </w:p>
        </w:tc>
        <w:tc>
          <w:tcPr>
            <w:tcW w:w="275" w:type="dxa"/>
            <w:vAlign w:val="bottom"/>
          </w:tcPr>
          <w:p w:rsidR="004B3D3B" w:rsidRPr="00E90C39" w:rsidRDefault="004B3D3B" w:rsidP="004B3D3B">
            <w:pPr>
              <w:ind w:left="-57" w:right="-108"/>
            </w:pPr>
            <w:r w:rsidRPr="00E90C39">
              <w:t>№</w:t>
            </w:r>
          </w:p>
        </w:tc>
        <w:tc>
          <w:tcPr>
            <w:tcW w:w="1110" w:type="dxa"/>
            <w:tcBorders>
              <w:bottom w:val="single" w:sz="4" w:space="0" w:color="auto"/>
            </w:tcBorders>
            <w:vAlign w:val="bottom"/>
          </w:tcPr>
          <w:p w:rsidR="004B3D3B" w:rsidRPr="00E90C39" w:rsidRDefault="004B3D3B" w:rsidP="004B3D3B"/>
          <w:p w:rsidR="004B3D3B" w:rsidRPr="00E90C39" w:rsidRDefault="004B3D3B" w:rsidP="004B3D3B"/>
          <w:p w:rsidR="004B3D3B" w:rsidRPr="00E90C39" w:rsidRDefault="00025AAE" w:rsidP="004B3D3B">
            <w:r>
              <w:t xml:space="preserve">     </w:t>
            </w:r>
            <w:r w:rsidR="00EC7ADD">
              <w:t>202</w:t>
            </w:r>
            <w:r w:rsidR="00453CF7">
              <w:t>к</w:t>
            </w:r>
            <w:r w:rsidR="00B94CA0">
              <w:t>с</w:t>
            </w:r>
          </w:p>
        </w:tc>
      </w:tr>
      <w:tr w:rsidR="004B3D3B" w:rsidRPr="00104663" w:rsidTr="004B3D3B">
        <w:trPr>
          <w:trHeight w:hRule="exact" w:val="340"/>
        </w:trPr>
        <w:tc>
          <w:tcPr>
            <w:tcW w:w="596" w:type="dxa"/>
            <w:tcBorders>
              <w:top w:val="single" w:sz="4" w:space="0" w:color="auto"/>
            </w:tcBorders>
            <w:vAlign w:val="bottom"/>
          </w:tcPr>
          <w:p w:rsidR="004B3D3B" w:rsidRPr="00104663" w:rsidRDefault="004B3D3B" w:rsidP="004B3D3B">
            <w:pPr>
              <w:ind w:left="-57" w:right="-160"/>
            </w:pPr>
            <w:r>
              <w:t>На №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vAlign w:val="bottom"/>
          </w:tcPr>
          <w:p w:rsidR="004B3D3B" w:rsidRPr="00104663" w:rsidRDefault="004B3D3B" w:rsidP="004B3D3B"/>
        </w:tc>
        <w:tc>
          <w:tcPr>
            <w:tcW w:w="275" w:type="dxa"/>
            <w:vAlign w:val="bottom"/>
          </w:tcPr>
          <w:p w:rsidR="004B3D3B" w:rsidRPr="00104663" w:rsidRDefault="004B3D3B" w:rsidP="004B3D3B">
            <w:pPr>
              <w:ind w:left="-57" w:right="-108"/>
            </w:pPr>
            <w:r>
              <w:t>от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B3D3B" w:rsidRPr="00104663" w:rsidRDefault="004B3D3B" w:rsidP="004B3D3B"/>
        </w:tc>
      </w:tr>
    </w:tbl>
    <w:p w:rsidR="007247F1" w:rsidRDefault="007247F1"/>
    <w:p w:rsidR="007247F1" w:rsidRDefault="007247F1"/>
    <w:p w:rsidR="007247F1" w:rsidRDefault="005D41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E84BDC">
        <w:rPr>
          <w:sz w:val="28"/>
          <w:szCs w:val="28"/>
        </w:rPr>
        <w:t xml:space="preserve"> Руководителю (по списку)</w:t>
      </w:r>
    </w:p>
    <w:p w:rsidR="00A654FF" w:rsidRDefault="00A654FF" w:rsidP="00D05C09">
      <w:pPr>
        <w:tabs>
          <w:tab w:val="left" w:pos="4536"/>
        </w:tabs>
        <w:rPr>
          <w:sz w:val="14"/>
          <w:szCs w:val="14"/>
        </w:rPr>
      </w:pPr>
    </w:p>
    <w:p w:rsidR="00690B00" w:rsidRDefault="00690B00" w:rsidP="00D05C09">
      <w:pPr>
        <w:tabs>
          <w:tab w:val="left" w:pos="4536"/>
        </w:tabs>
        <w:rPr>
          <w:sz w:val="14"/>
          <w:szCs w:val="14"/>
        </w:rPr>
      </w:pPr>
    </w:p>
    <w:p w:rsidR="006C29A7" w:rsidRDefault="006C29A7" w:rsidP="00D05C09">
      <w:pPr>
        <w:tabs>
          <w:tab w:val="left" w:pos="4536"/>
        </w:tabs>
        <w:rPr>
          <w:sz w:val="14"/>
          <w:szCs w:val="14"/>
        </w:rPr>
      </w:pPr>
    </w:p>
    <w:p w:rsidR="00751C51" w:rsidRPr="00F93525" w:rsidRDefault="00751C51" w:rsidP="00D05C09">
      <w:pPr>
        <w:tabs>
          <w:tab w:val="left" w:pos="4536"/>
        </w:tabs>
        <w:rPr>
          <w:sz w:val="14"/>
          <w:szCs w:val="14"/>
        </w:rPr>
      </w:pPr>
    </w:p>
    <w:p w:rsidR="00183E54" w:rsidRPr="00463597" w:rsidRDefault="007171FC" w:rsidP="00463597">
      <w:pPr>
        <w:jc w:val="center"/>
        <w:rPr>
          <w:b/>
          <w:sz w:val="22"/>
          <w:szCs w:val="22"/>
        </w:rPr>
      </w:pPr>
      <w:r w:rsidRPr="005D4143">
        <w:rPr>
          <w:b/>
          <w:sz w:val="22"/>
          <w:szCs w:val="22"/>
        </w:rPr>
        <w:t>ПРИГЛАШЕНИЕ</w:t>
      </w:r>
    </w:p>
    <w:p w:rsidR="00D60DB9" w:rsidRDefault="007171FC" w:rsidP="00F56B73">
      <w:pPr>
        <w:jc w:val="center"/>
        <w:rPr>
          <w:sz w:val="22"/>
          <w:szCs w:val="22"/>
        </w:rPr>
      </w:pPr>
      <w:r w:rsidRPr="005D4143">
        <w:rPr>
          <w:sz w:val="22"/>
          <w:szCs w:val="22"/>
        </w:rPr>
        <w:t>НА УЧАСТИЕ В ПРОЦЕДУРЕ ПЕРЕГОВ</w:t>
      </w:r>
      <w:r w:rsidR="009919AD">
        <w:rPr>
          <w:sz w:val="22"/>
          <w:szCs w:val="22"/>
        </w:rPr>
        <w:t>О</w:t>
      </w:r>
      <w:r w:rsidRPr="005D4143">
        <w:rPr>
          <w:sz w:val="22"/>
          <w:szCs w:val="22"/>
        </w:rPr>
        <w:t>РОВ</w:t>
      </w:r>
    </w:p>
    <w:p w:rsidR="00A45C9B" w:rsidRPr="005D4143" w:rsidRDefault="00A45C9B" w:rsidP="00157AEB">
      <w:pPr>
        <w:rPr>
          <w:sz w:val="22"/>
          <w:szCs w:val="22"/>
        </w:rPr>
      </w:pPr>
    </w:p>
    <w:p w:rsidR="003456E8" w:rsidRPr="00465CD2" w:rsidRDefault="00AD7780" w:rsidP="003456E8">
      <w:pPr>
        <w:tabs>
          <w:tab w:val="left" w:pos="1500"/>
        </w:tabs>
        <w:ind w:left="-142" w:right="-1"/>
        <w:jc w:val="both"/>
        <w:rPr>
          <w:sz w:val="24"/>
          <w:szCs w:val="24"/>
        </w:rPr>
      </w:pPr>
      <w:r w:rsidRPr="003241FF">
        <w:rPr>
          <w:sz w:val="24"/>
          <w:szCs w:val="24"/>
        </w:rPr>
        <w:t xml:space="preserve">            </w:t>
      </w:r>
      <w:r w:rsidR="003456E8" w:rsidRPr="003241FF">
        <w:rPr>
          <w:sz w:val="24"/>
          <w:szCs w:val="24"/>
        </w:rPr>
        <w:t xml:space="preserve">            </w:t>
      </w:r>
      <w:r w:rsidR="003456E8" w:rsidRPr="006166E5">
        <w:rPr>
          <w:sz w:val="24"/>
          <w:szCs w:val="24"/>
        </w:rPr>
        <w:t>СУ-243 ОАО «</w:t>
      </w:r>
      <w:proofErr w:type="gramStart"/>
      <w:r w:rsidR="003456E8" w:rsidRPr="006166E5">
        <w:rPr>
          <w:sz w:val="24"/>
          <w:szCs w:val="24"/>
        </w:rPr>
        <w:t>Гомельский</w:t>
      </w:r>
      <w:proofErr w:type="gramEnd"/>
      <w:r w:rsidR="003456E8" w:rsidRPr="006166E5">
        <w:rPr>
          <w:sz w:val="24"/>
          <w:szCs w:val="24"/>
        </w:rPr>
        <w:t xml:space="preserve"> ДСК» приглашает принять участие в переговорах на поставку  </w:t>
      </w:r>
      <w:r w:rsidR="007A0B68">
        <w:rPr>
          <w:sz w:val="24"/>
          <w:szCs w:val="24"/>
        </w:rPr>
        <w:t>детского игрового оборудования</w:t>
      </w:r>
      <w:r w:rsidR="003456E8">
        <w:rPr>
          <w:sz w:val="24"/>
          <w:szCs w:val="24"/>
        </w:rPr>
        <w:t xml:space="preserve"> для комплектации строительного объекта: </w:t>
      </w:r>
      <w:r w:rsidR="00403443">
        <w:rPr>
          <w:sz w:val="24"/>
          <w:szCs w:val="24"/>
        </w:rPr>
        <w:t>«</w:t>
      </w:r>
      <w:r w:rsidR="00E93A9E">
        <w:rPr>
          <w:sz w:val="24"/>
          <w:szCs w:val="24"/>
        </w:rPr>
        <w:t xml:space="preserve">Многоквартирный жилой дом в квартале улиц Чкалова-Гомельская </w:t>
      </w:r>
      <w:proofErr w:type="spellStart"/>
      <w:r w:rsidR="00E93A9E">
        <w:rPr>
          <w:sz w:val="24"/>
          <w:szCs w:val="24"/>
        </w:rPr>
        <w:t>г</w:t>
      </w:r>
      <w:proofErr w:type="gramStart"/>
      <w:r w:rsidR="00E93A9E">
        <w:rPr>
          <w:sz w:val="24"/>
          <w:szCs w:val="24"/>
        </w:rPr>
        <w:t>.Г</w:t>
      </w:r>
      <w:proofErr w:type="gramEnd"/>
      <w:r w:rsidR="00E93A9E">
        <w:rPr>
          <w:sz w:val="24"/>
          <w:szCs w:val="24"/>
        </w:rPr>
        <w:t>омель</w:t>
      </w:r>
      <w:proofErr w:type="spellEnd"/>
      <w:r w:rsidR="00403443">
        <w:rPr>
          <w:sz w:val="24"/>
          <w:szCs w:val="24"/>
        </w:rPr>
        <w:t>»</w:t>
      </w:r>
    </w:p>
    <w:p w:rsidR="003456E8" w:rsidRPr="002D71EF" w:rsidRDefault="003456E8" w:rsidP="003456E8">
      <w:pPr>
        <w:pStyle w:val="ac"/>
        <w:numPr>
          <w:ilvl w:val="0"/>
          <w:numId w:val="13"/>
        </w:numPr>
        <w:tabs>
          <w:tab w:val="left" w:pos="1500"/>
        </w:tabs>
        <w:ind w:left="0" w:right="-1"/>
        <w:jc w:val="both"/>
        <w:rPr>
          <w:sz w:val="24"/>
          <w:szCs w:val="24"/>
        </w:rPr>
      </w:pPr>
      <w:r w:rsidRPr="002D71EF">
        <w:rPr>
          <w:sz w:val="24"/>
          <w:szCs w:val="24"/>
        </w:rPr>
        <w:t>Вид процедуры закупки и обоснование выбора процедуры закупки.</w:t>
      </w:r>
    </w:p>
    <w:p w:rsidR="003456E8" w:rsidRDefault="003456E8" w:rsidP="003456E8">
      <w:pPr>
        <w:tabs>
          <w:tab w:val="left" w:pos="1500"/>
        </w:tabs>
        <w:jc w:val="both"/>
        <w:rPr>
          <w:sz w:val="24"/>
          <w:szCs w:val="24"/>
        </w:rPr>
      </w:pPr>
      <w:r w:rsidRPr="00B97E77">
        <w:rPr>
          <w:sz w:val="24"/>
          <w:szCs w:val="24"/>
        </w:rPr>
        <w:t>Переговоры. Нормативная основа: постановление Совета Министров РБ от 31.01.2014 № 88.</w:t>
      </w:r>
    </w:p>
    <w:p w:rsidR="003456E8" w:rsidRPr="00353009" w:rsidRDefault="003456E8" w:rsidP="003456E8">
      <w:pPr>
        <w:pStyle w:val="newncpi"/>
        <w:numPr>
          <w:ilvl w:val="0"/>
          <w:numId w:val="13"/>
        </w:numPr>
        <w:ind w:left="0" w:right="-426"/>
      </w:pPr>
      <w:r w:rsidRPr="00353009">
        <w:t>Перечень и объем закупаемой продукции:</w:t>
      </w:r>
    </w:p>
    <w:tbl>
      <w:tblPr>
        <w:tblStyle w:val="aa"/>
        <w:tblW w:w="1049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26"/>
        <w:gridCol w:w="8930"/>
        <w:gridCol w:w="1134"/>
      </w:tblGrid>
      <w:tr w:rsidR="003456E8" w:rsidRPr="00B52EAE" w:rsidTr="00E9460B">
        <w:tc>
          <w:tcPr>
            <w:tcW w:w="426" w:type="dxa"/>
          </w:tcPr>
          <w:p w:rsidR="003456E8" w:rsidRPr="00B52EAE" w:rsidRDefault="003456E8" w:rsidP="00E9460B">
            <w:pPr>
              <w:pStyle w:val="newncpi"/>
              <w:ind w:left="-108" w:right="-108" w:firstLine="0"/>
              <w:jc w:val="center"/>
              <w:rPr>
                <w:bCs/>
                <w:color w:val="000080"/>
              </w:rPr>
            </w:pPr>
            <w:r w:rsidRPr="00B52EAE">
              <w:rPr>
                <w:bCs/>
                <w:color w:val="000080"/>
              </w:rPr>
              <w:t>№</w:t>
            </w:r>
          </w:p>
        </w:tc>
        <w:tc>
          <w:tcPr>
            <w:tcW w:w="8930" w:type="dxa"/>
            <w:vAlign w:val="center"/>
          </w:tcPr>
          <w:p w:rsidR="003456E8" w:rsidRPr="00B52EAE" w:rsidRDefault="003456E8" w:rsidP="00E9460B">
            <w:pPr>
              <w:pStyle w:val="newncpi"/>
              <w:ind w:hanging="426"/>
              <w:jc w:val="center"/>
              <w:rPr>
                <w:bCs/>
                <w:color w:val="000080"/>
              </w:rPr>
            </w:pPr>
            <w:r w:rsidRPr="00B52EAE">
              <w:rPr>
                <w:bCs/>
                <w:color w:val="000080"/>
              </w:rPr>
              <w:t>Наименование</w:t>
            </w:r>
            <w:r w:rsidR="0002040F">
              <w:rPr>
                <w:bCs/>
                <w:color w:val="000080"/>
              </w:rPr>
              <w:t xml:space="preserve"> (Д*</w:t>
            </w:r>
            <w:proofErr w:type="gramStart"/>
            <w:r w:rsidR="0002040F">
              <w:rPr>
                <w:bCs/>
                <w:color w:val="000080"/>
              </w:rPr>
              <w:t>Ш</w:t>
            </w:r>
            <w:proofErr w:type="gramEnd"/>
            <w:r w:rsidR="0002040F">
              <w:rPr>
                <w:bCs/>
                <w:color w:val="000080"/>
              </w:rPr>
              <w:t>*В)</w:t>
            </w:r>
          </w:p>
        </w:tc>
        <w:tc>
          <w:tcPr>
            <w:tcW w:w="1134" w:type="dxa"/>
            <w:vAlign w:val="center"/>
          </w:tcPr>
          <w:p w:rsidR="003456E8" w:rsidRPr="00B52EAE" w:rsidRDefault="003456E8" w:rsidP="00E9460B">
            <w:pPr>
              <w:pStyle w:val="newncpi"/>
              <w:ind w:firstLine="0"/>
              <w:jc w:val="center"/>
              <w:rPr>
                <w:bCs/>
                <w:color w:val="000080"/>
              </w:rPr>
            </w:pPr>
            <w:r w:rsidRPr="00B52EAE">
              <w:rPr>
                <w:bCs/>
                <w:color w:val="000080"/>
              </w:rPr>
              <w:t>Кол-во</w:t>
            </w:r>
          </w:p>
        </w:tc>
      </w:tr>
      <w:tr w:rsidR="003456E8" w:rsidRPr="00644C0F" w:rsidTr="00184E9B">
        <w:trPr>
          <w:trHeight w:val="2119"/>
        </w:trPr>
        <w:tc>
          <w:tcPr>
            <w:tcW w:w="426" w:type="dxa"/>
            <w:vAlign w:val="center"/>
          </w:tcPr>
          <w:p w:rsidR="003456E8" w:rsidRPr="00216AE5" w:rsidRDefault="003456E8" w:rsidP="00E9460B">
            <w:pPr>
              <w:pStyle w:val="newncpi"/>
              <w:ind w:left="-108" w:right="-108" w:firstLine="0"/>
              <w:jc w:val="center"/>
              <w:rPr>
                <w:bCs/>
              </w:rPr>
            </w:pPr>
            <w:r w:rsidRPr="00216AE5">
              <w:rPr>
                <w:bCs/>
              </w:rPr>
              <w:t>1</w:t>
            </w:r>
          </w:p>
        </w:tc>
        <w:tc>
          <w:tcPr>
            <w:tcW w:w="8930" w:type="dxa"/>
          </w:tcPr>
          <w:p w:rsidR="00403443" w:rsidRDefault="000413BA" w:rsidP="0006606E">
            <w:pPr>
              <w:pStyle w:val="newncpi"/>
              <w:ind w:right="34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E305E1F" wp14:editId="4097900C">
                      <wp:simplePos x="0" y="0"/>
                      <wp:positionH relativeFrom="column">
                        <wp:posOffset>2699385</wp:posOffset>
                      </wp:positionH>
                      <wp:positionV relativeFrom="paragraph">
                        <wp:posOffset>48260</wp:posOffset>
                      </wp:positionV>
                      <wp:extent cx="2583815" cy="1403985"/>
                      <wp:effectExtent l="0" t="0" r="0" b="0"/>
                      <wp:wrapNone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381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13BA" w:rsidRDefault="000413B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3192">
                                    <w:rPr>
                                      <w:sz w:val="24"/>
                                      <w:szCs w:val="24"/>
                                    </w:rPr>
                                    <w:t>Материал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ы: металл (каркас), дерево</w:t>
                                  </w:r>
                                </w:p>
                                <w:p w:rsidR="000413BA" w:rsidRDefault="000413B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Назначение для детей 3-7лет, установка на детских площадках</w:t>
                                  </w:r>
                                </w:p>
                                <w:p w:rsidR="000413BA" w:rsidRDefault="000413B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Цветовое решение: оранжевый, синий, красный, желтый, зеленый</w:t>
                                  </w:r>
                                </w:p>
                                <w:p w:rsidR="000413BA" w:rsidRPr="000D3192" w:rsidRDefault="000413B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На шагах изображение животных и их следов: белка, лягушка, кошка, </w:t>
                                  </w:r>
                                  <w:r w:rsidR="00157AEB">
                                    <w:rPr>
                                      <w:sz w:val="24"/>
                                      <w:szCs w:val="24"/>
                                    </w:rPr>
                                    <w:t>лось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, коза, заяц, медведь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212.55pt;margin-top:3.8pt;width:203.45pt;height:110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" filled="f" stroked="f">
                      <v:textbox style="mso-fit-shape-to-text:t">
                        <w:txbxContent>
                          <w:p w:rsidR="000413BA" w:rsidRDefault="000413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3192">
                              <w:rPr>
                                <w:sz w:val="24"/>
                                <w:szCs w:val="24"/>
                              </w:rPr>
                              <w:t>Материал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ы: металл (каркас), дерево</w:t>
                            </w:r>
                          </w:p>
                          <w:p w:rsidR="000413BA" w:rsidRDefault="000413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Назначение для детей 3-7лет, установка на детских площадках</w:t>
                            </w:r>
                          </w:p>
                          <w:p w:rsidR="000413BA" w:rsidRDefault="000413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Цветовое решение: оранжевый, синий, красный, желтый, зеленый</w:t>
                            </w:r>
                          </w:p>
                          <w:p w:rsidR="000413BA" w:rsidRPr="000D3192" w:rsidRDefault="000413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На шагах изображение животных и их следов: белка, лягушка, кошка, </w:t>
                            </w:r>
                            <w:r w:rsidR="00157AEB">
                              <w:rPr>
                                <w:sz w:val="24"/>
                                <w:szCs w:val="24"/>
                              </w:rPr>
                              <w:t>лось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коза, заяц, медведь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E93A9E">
              <w:t>Шагоход</w:t>
            </w:r>
            <w:proofErr w:type="spellEnd"/>
            <w:r w:rsidR="00E93A9E">
              <w:t xml:space="preserve"> «Следы»</w:t>
            </w:r>
          </w:p>
          <w:p w:rsidR="00E93A9E" w:rsidRDefault="00E93A9E" w:rsidP="0006606E">
            <w:pPr>
              <w:pStyle w:val="newncpi"/>
              <w:ind w:right="34" w:firstLine="0"/>
              <w:jc w:val="left"/>
            </w:pPr>
            <w:r>
              <w:t>1240*320*650мм.</w:t>
            </w:r>
          </w:p>
          <w:p w:rsidR="00157AEB" w:rsidRDefault="00157AEB" w:rsidP="002B0242">
            <w:pPr>
              <w:pStyle w:val="newncpi"/>
              <w:ind w:right="3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60A55D74" wp14:editId="42FF2307">
                  <wp:simplePos x="0" y="0"/>
                  <wp:positionH relativeFrom="column">
                    <wp:posOffset>3469640</wp:posOffset>
                  </wp:positionH>
                  <wp:positionV relativeFrom="paragraph">
                    <wp:posOffset>2301240</wp:posOffset>
                  </wp:positionV>
                  <wp:extent cx="790575" cy="749300"/>
                  <wp:effectExtent l="0" t="0" r="952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з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503A42BF" wp14:editId="661F7A58">
                  <wp:simplePos x="0" y="0"/>
                  <wp:positionH relativeFrom="column">
                    <wp:posOffset>4488815</wp:posOffset>
                  </wp:positionH>
                  <wp:positionV relativeFrom="paragraph">
                    <wp:posOffset>2301240</wp:posOffset>
                  </wp:positionV>
                  <wp:extent cx="806120" cy="809625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яц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12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09DCC7F7" wp14:editId="75EFF9BD">
                  <wp:simplePos x="0" y="0"/>
                  <wp:positionH relativeFrom="column">
                    <wp:posOffset>2374264</wp:posOffset>
                  </wp:positionH>
                  <wp:positionV relativeFrom="paragraph">
                    <wp:posOffset>2367915</wp:posOffset>
                  </wp:positionV>
                  <wp:extent cx="921327" cy="685800"/>
                  <wp:effectExtent l="0" t="0" r="0" b="0"/>
                  <wp:wrapNone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лен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2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124CAB8B" wp14:editId="225DABEB">
                  <wp:simplePos x="0" y="0"/>
                  <wp:positionH relativeFrom="column">
                    <wp:posOffset>4488815</wp:posOffset>
                  </wp:positionH>
                  <wp:positionV relativeFrom="paragraph">
                    <wp:posOffset>1303909</wp:posOffset>
                  </wp:positionV>
                  <wp:extent cx="867874" cy="902589"/>
                  <wp:effectExtent l="0" t="0" r="889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к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74" cy="90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7E992797" wp14:editId="5490C829">
                  <wp:simplePos x="0" y="0"/>
                  <wp:positionH relativeFrom="column">
                    <wp:posOffset>3411220</wp:posOffset>
                  </wp:positionH>
                  <wp:positionV relativeFrom="paragraph">
                    <wp:posOffset>1310005</wp:posOffset>
                  </wp:positionV>
                  <wp:extent cx="934157" cy="894715"/>
                  <wp:effectExtent l="0" t="0" r="0" b="63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ягушк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57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515BB3EC" wp14:editId="46123535">
                  <wp:simplePos x="0" y="0"/>
                  <wp:positionH relativeFrom="column">
                    <wp:posOffset>2378710</wp:posOffset>
                  </wp:positionH>
                  <wp:positionV relativeFrom="paragraph">
                    <wp:posOffset>1310640</wp:posOffset>
                  </wp:positionV>
                  <wp:extent cx="923925" cy="819150"/>
                  <wp:effectExtent l="0" t="0" r="952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к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3BA"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43900F3D" wp14:editId="08A580F6">
                  <wp:simplePos x="0" y="0"/>
                  <wp:positionH relativeFrom="column">
                    <wp:posOffset>88264</wp:posOffset>
                  </wp:positionH>
                  <wp:positionV relativeFrom="paragraph">
                    <wp:posOffset>1853683</wp:posOffset>
                  </wp:positionV>
                  <wp:extent cx="2143125" cy="2423583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гоход Следы сверху.jpg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42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3BA">
              <w:rPr>
                <w:noProof/>
              </w:rPr>
              <w:drawing>
                <wp:inline distT="0" distB="0" distL="0" distR="0" wp14:anchorId="50512320" wp14:editId="53BD6096">
                  <wp:extent cx="2371344" cy="246278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гоход Следы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44" cy="246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5C9B">
              <w:t xml:space="preserve">    </w:t>
            </w:r>
          </w:p>
          <w:p w:rsidR="00157AEB" w:rsidRDefault="00157AEB" w:rsidP="002B0242">
            <w:pPr>
              <w:pStyle w:val="newncpi"/>
              <w:ind w:right="34" w:firstLine="0"/>
              <w:jc w:val="left"/>
            </w:pPr>
          </w:p>
          <w:p w:rsidR="00157AEB" w:rsidRDefault="00157AEB" w:rsidP="002B0242">
            <w:pPr>
              <w:pStyle w:val="newncpi"/>
              <w:ind w:right="34" w:firstLine="0"/>
              <w:jc w:val="left"/>
            </w:pPr>
          </w:p>
          <w:p w:rsidR="00157AEB" w:rsidRDefault="00157AEB" w:rsidP="002B0242">
            <w:pPr>
              <w:pStyle w:val="newncpi"/>
              <w:ind w:right="34" w:firstLine="0"/>
              <w:jc w:val="left"/>
            </w:pPr>
          </w:p>
          <w:p w:rsidR="00157AEB" w:rsidRDefault="00157AEB" w:rsidP="002B0242">
            <w:pPr>
              <w:pStyle w:val="newncpi"/>
              <w:ind w:right="34" w:firstLine="0"/>
              <w:jc w:val="left"/>
            </w:pPr>
          </w:p>
          <w:p w:rsidR="00157AEB" w:rsidRDefault="00157AEB" w:rsidP="002B0242">
            <w:pPr>
              <w:pStyle w:val="newncpi"/>
              <w:ind w:right="3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4E45F542" wp14:editId="6CDEC6D5">
                  <wp:simplePos x="0" y="0"/>
                  <wp:positionH relativeFrom="column">
                    <wp:posOffset>2374265</wp:posOffset>
                  </wp:positionH>
                  <wp:positionV relativeFrom="paragraph">
                    <wp:posOffset>80644</wp:posOffset>
                  </wp:positionV>
                  <wp:extent cx="926346" cy="828675"/>
                  <wp:effectExtent l="0" t="0" r="7620" b="0"/>
                  <wp:wrapNone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ведь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92" cy="83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7AEB" w:rsidRDefault="00157AEB" w:rsidP="002B0242">
            <w:pPr>
              <w:pStyle w:val="newncpi"/>
              <w:ind w:right="34" w:firstLine="0"/>
              <w:jc w:val="left"/>
            </w:pPr>
          </w:p>
          <w:p w:rsidR="00157AEB" w:rsidRDefault="00157AEB" w:rsidP="002B0242">
            <w:pPr>
              <w:pStyle w:val="newncpi"/>
              <w:ind w:right="34" w:firstLine="0"/>
              <w:jc w:val="left"/>
            </w:pPr>
          </w:p>
          <w:p w:rsidR="00157AEB" w:rsidRDefault="00157AEB" w:rsidP="002B0242">
            <w:pPr>
              <w:pStyle w:val="newncpi"/>
              <w:ind w:right="34" w:firstLine="0"/>
              <w:jc w:val="left"/>
            </w:pPr>
          </w:p>
          <w:p w:rsidR="00157AEB" w:rsidRDefault="00157AEB" w:rsidP="002B0242">
            <w:pPr>
              <w:pStyle w:val="newncpi"/>
              <w:ind w:right="34" w:firstLine="0"/>
              <w:jc w:val="left"/>
            </w:pPr>
          </w:p>
          <w:p w:rsidR="00157AEB" w:rsidRDefault="00157AEB" w:rsidP="002B0242">
            <w:pPr>
              <w:pStyle w:val="newncpi"/>
              <w:ind w:right="34" w:firstLine="0"/>
              <w:jc w:val="left"/>
            </w:pPr>
          </w:p>
          <w:p w:rsidR="00157AEB" w:rsidRDefault="00157AEB" w:rsidP="002B0242">
            <w:pPr>
              <w:pStyle w:val="newncpi"/>
              <w:ind w:right="34" w:firstLine="0"/>
              <w:jc w:val="left"/>
            </w:pPr>
          </w:p>
          <w:p w:rsidR="00184E9B" w:rsidRPr="007A0B68" w:rsidRDefault="00A45C9B" w:rsidP="00FF3B13">
            <w:pPr>
              <w:pStyle w:val="newncpi"/>
              <w:ind w:right="34" w:firstLine="0"/>
              <w:jc w:val="left"/>
            </w:pPr>
            <w:r>
              <w:t xml:space="preserve">                                                            </w:t>
            </w:r>
          </w:p>
        </w:tc>
        <w:tc>
          <w:tcPr>
            <w:tcW w:w="1134" w:type="dxa"/>
            <w:vAlign w:val="center"/>
          </w:tcPr>
          <w:p w:rsidR="003456E8" w:rsidRPr="006A3632" w:rsidRDefault="00EC2026" w:rsidP="00E9460B">
            <w:pPr>
              <w:pStyle w:val="newncpi"/>
              <w:ind w:left="-108" w:right="-108" w:firstLine="0"/>
              <w:jc w:val="center"/>
            </w:pPr>
            <w:r>
              <w:t>1</w:t>
            </w:r>
            <w:r w:rsidR="007A0B68">
              <w:t xml:space="preserve"> шт.</w:t>
            </w:r>
          </w:p>
        </w:tc>
      </w:tr>
      <w:tr w:rsidR="00626B28" w:rsidRPr="00644C0F" w:rsidTr="00D60DB9">
        <w:trPr>
          <w:trHeight w:val="2244"/>
        </w:trPr>
        <w:tc>
          <w:tcPr>
            <w:tcW w:w="426" w:type="dxa"/>
            <w:vAlign w:val="center"/>
          </w:tcPr>
          <w:p w:rsidR="00626B28" w:rsidRDefault="00626B28" w:rsidP="00E9460B">
            <w:pPr>
              <w:pStyle w:val="newncpi"/>
              <w:ind w:left="-108" w:right="-108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30" w:type="dxa"/>
            <w:vAlign w:val="center"/>
          </w:tcPr>
          <w:p w:rsidR="00FF3B13" w:rsidRDefault="00955B79" w:rsidP="00EC2026">
            <w:pPr>
              <w:pStyle w:val="newncpi"/>
              <w:ind w:right="34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2C398DD" wp14:editId="44CC0E1B">
                      <wp:simplePos x="0" y="0"/>
                      <wp:positionH relativeFrom="column">
                        <wp:posOffset>2710180</wp:posOffset>
                      </wp:positionH>
                      <wp:positionV relativeFrom="paragraph">
                        <wp:posOffset>64770</wp:posOffset>
                      </wp:positionV>
                      <wp:extent cx="2583815" cy="1403985"/>
                      <wp:effectExtent l="0" t="0" r="0" b="0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381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2026" w:rsidRDefault="00EC202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3192">
                                    <w:rPr>
                                      <w:sz w:val="24"/>
                                      <w:szCs w:val="24"/>
                                    </w:rPr>
                                    <w:t>Материал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ы: металл</w:t>
                                  </w:r>
                                  <w:r w:rsidR="00955B79">
                                    <w:rPr>
                                      <w:sz w:val="24"/>
                                      <w:szCs w:val="24"/>
                                    </w:rPr>
                                    <w:t xml:space="preserve"> (каркас)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, дерево</w:t>
                                  </w:r>
                                </w:p>
                                <w:p w:rsidR="00EC2026" w:rsidRDefault="00EC202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Назначение для детей 3-7лет, установка на детских площадках</w:t>
                                  </w:r>
                                </w:p>
                                <w:p w:rsidR="00EC2026" w:rsidRPr="000D3192" w:rsidRDefault="00EC202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Цветовое решение: </w:t>
                                  </w:r>
                                  <w:r w:rsidR="005932FA">
                                    <w:rPr>
                                      <w:sz w:val="24"/>
                                      <w:szCs w:val="24"/>
                                    </w:rPr>
                                    <w:t xml:space="preserve">зеленый, синий, </w:t>
                                  </w:r>
                                  <w:r w:rsidR="002B1485">
                                    <w:rPr>
                                      <w:sz w:val="24"/>
                                      <w:szCs w:val="24"/>
                                    </w:rPr>
                                    <w:t>красный, желтый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13.4pt;margin-top:5.1pt;width:203.45pt;height:110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" filled="f" stroked="f">
                      <v:textbox style="mso-fit-shape-to-text:t">
                        <w:txbxContent>
                          <w:p w:rsidR="00EC2026" w:rsidRDefault="00EC20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3192">
                              <w:rPr>
                                <w:sz w:val="24"/>
                                <w:szCs w:val="24"/>
                              </w:rPr>
                              <w:t>Материал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ы: металл</w:t>
                            </w:r>
                            <w:r w:rsidR="00955B79">
                              <w:rPr>
                                <w:sz w:val="24"/>
                                <w:szCs w:val="24"/>
                              </w:rPr>
                              <w:t xml:space="preserve"> (каркас)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дерево</w:t>
                            </w:r>
                          </w:p>
                          <w:p w:rsidR="00EC2026" w:rsidRDefault="00EC20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Назначение для детей 3-7лет, установка на детских площадках</w:t>
                            </w:r>
                          </w:p>
                          <w:p w:rsidR="00EC2026" w:rsidRPr="000D3192" w:rsidRDefault="00EC20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Цветовое решение: </w:t>
                            </w:r>
                            <w:r w:rsidR="005932FA">
                              <w:rPr>
                                <w:sz w:val="24"/>
                                <w:szCs w:val="24"/>
                              </w:rPr>
                              <w:t xml:space="preserve">зеленый, синий, </w:t>
                            </w:r>
                            <w:r w:rsidR="002B1485">
                              <w:rPr>
                                <w:sz w:val="24"/>
                                <w:szCs w:val="24"/>
                              </w:rPr>
                              <w:t>красный, желтый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AEB">
              <w:t>Карусель</w:t>
            </w:r>
          </w:p>
          <w:p w:rsidR="00630FCE" w:rsidRDefault="00157AEB" w:rsidP="000E0E9B">
            <w:pPr>
              <w:pStyle w:val="newncpi"/>
              <w:ind w:right="34" w:firstLine="0"/>
            </w:pPr>
            <w:r>
              <w:t>1620*1620*450</w:t>
            </w:r>
          </w:p>
          <w:p w:rsidR="005932FA" w:rsidRPr="005932FA" w:rsidRDefault="00157AEB" w:rsidP="000E0E9B">
            <w:pPr>
              <w:pStyle w:val="newncpi"/>
              <w:ind w:right="34" w:firstLine="0"/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4526874C" wp14:editId="72215B1A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33655</wp:posOffset>
                  </wp:positionV>
                  <wp:extent cx="2047875" cy="1535430"/>
                  <wp:effectExtent l="0" t="0" r="9525" b="7620"/>
                  <wp:wrapNone/>
                  <wp:docPr id="290" name="Рисунок 290" descr="http://gradis.by/wp-content/uploads/2017/05/298_02.1.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radis.by/wp-content/uploads/2017/05/298_02.1.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0FCE" w:rsidRDefault="00630FCE" w:rsidP="000E0E9B">
            <w:pPr>
              <w:pStyle w:val="newncpi"/>
              <w:ind w:right="34" w:firstLine="0"/>
            </w:pPr>
          </w:p>
          <w:p w:rsidR="006C29A7" w:rsidRDefault="006C29A7" w:rsidP="000E0E9B">
            <w:pPr>
              <w:pStyle w:val="newncpi"/>
              <w:ind w:right="34" w:firstLine="0"/>
            </w:pPr>
          </w:p>
          <w:p w:rsidR="006C29A7" w:rsidRDefault="006C29A7" w:rsidP="000E0E9B">
            <w:pPr>
              <w:pStyle w:val="newncpi"/>
              <w:ind w:right="34" w:firstLine="0"/>
            </w:pPr>
          </w:p>
          <w:p w:rsidR="006C29A7" w:rsidRDefault="006C29A7" w:rsidP="000E0E9B">
            <w:pPr>
              <w:pStyle w:val="newncpi"/>
              <w:ind w:right="34" w:firstLine="0"/>
            </w:pPr>
          </w:p>
          <w:p w:rsidR="006C29A7" w:rsidRDefault="006C29A7" w:rsidP="000E0E9B">
            <w:pPr>
              <w:pStyle w:val="newncpi"/>
              <w:ind w:right="34" w:firstLine="0"/>
            </w:pPr>
          </w:p>
          <w:p w:rsidR="006C29A7" w:rsidRDefault="006C29A7" w:rsidP="000E0E9B">
            <w:pPr>
              <w:pStyle w:val="newncpi"/>
              <w:ind w:right="34" w:firstLine="0"/>
            </w:pPr>
          </w:p>
          <w:p w:rsidR="00FF3B13" w:rsidRDefault="00FF3B13" w:rsidP="000E0E9B">
            <w:pPr>
              <w:pStyle w:val="newncpi"/>
              <w:ind w:right="34" w:firstLine="0"/>
            </w:pPr>
          </w:p>
          <w:p w:rsidR="00955B79" w:rsidRDefault="00955B79" w:rsidP="000E0E9B">
            <w:pPr>
              <w:pStyle w:val="newncpi"/>
              <w:ind w:right="34" w:firstLine="0"/>
            </w:pPr>
          </w:p>
          <w:p w:rsidR="00690AAF" w:rsidRPr="00630FCE" w:rsidRDefault="00690AAF" w:rsidP="000E0E9B">
            <w:pPr>
              <w:pStyle w:val="newncpi"/>
              <w:ind w:right="34" w:firstLine="0"/>
            </w:pPr>
          </w:p>
        </w:tc>
        <w:tc>
          <w:tcPr>
            <w:tcW w:w="1134" w:type="dxa"/>
            <w:vAlign w:val="center"/>
          </w:tcPr>
          <w:p w:rsidR="00626B28" w:rsidRDefault="00630FCE" w:rsidP="00E9460B">
            <w:pPr>
              <w:pStyle w:val="newncpi"/>
              <w:ind w:left="-108" w:right="-108" w:firstLine="0"/>
              <w:jc w:val="center"/>
            </w:pPr>
            <w:r>
              <w:t>1 шт.</w:t>
            </w:r>
          </w:p>
        </w:tc>
      </w:tr>
      <w:tr w:rsidR="006C29A7" w:rsidRPr="00644C0F" w:rsidTr="00955B79">
        <w:trPr>
          <w:trHeight w:val="3251"/>
        </w:trPr>
        <w:tc>
          <w:tcPr>
            <w:tcW w:w="426" w:type="dxa"/>
            <w:vAlign w:val="center"/>
          </w:tcPr>
          <w:p w:rsidR="006C29A7" w:rsidRDefault="006C29A7" w:rsidP="00E9460B">
            <w:pPr>
              <w:pStyle w:val="newncpi"/>
              <w:ind w:left="-108" w:right="-108" w:firstLine="0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8930" w:type="dxa"/>
          </w:tcPr>
          <w:p w:rsidR="006C29A7" w:rsidRDefault="00955B79" w:rsidP="00955B79">
            <w:pPr>
              <w:pStyle w:val="newncpi"/>
              <w:ind w:right="34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75125C9" wp14:editId="6F236A28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50165</wp:posOffset>
                      </wp:positionV>
                      <wp:extent cx="2374265" cy="1403985"/>
                      <wp:effectExtent l="0" t="0" r="0" b="0"/>
                      <wp:wrapNone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7715" w:rsidRDefault="009C7715" w:rsidP="009C77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3192">
                                    <w:rPr>
                                      <w:sz w:val="24"/>
                                      <w:szCs w:val="24"/>
                                    </w:rPr>
                                    <w:t>Материал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ы: металл, дерево</w:t>
                                  </w:r>
                                  <w:r w:rsidR="002B1485">
                                    <w:rPr>
                                      <w:sz w:val="24"/>
                                      <w:szCs w:val="24"/>
                                    </w:rPr>
                                    <w:t>, резиновый отбойник</w:t>
                                  </w:r>
                                </w:p>
                                <w:p w:rsidR="009C7715" w:rsidRDefault="009C7715" w:rsidP="009C77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Назначение для детей 3-7лет, установка на детских площадках</w:t>
                                  </w:r>
                                </w:p>
                                <w:p w:rsidR="009C7715" w:rsidRPr="000D3192" w:rsidRDefault="009C7715" w:rsidP="009C771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Цветовое решение: </w:t>
                                  </w:r>
                                  <w:r w:rsidR="002B1485">
                                    <w:rPr>
                                      <w:sz w:val="24"/>
                                      <w:szCs w:val="24"/>
                                    </w:rPr>
                                    <w:t>красный, серый, оранжевый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223.8pt;margin-top:3.95pt;width:186.95pt;height:110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" filled="f" stroked="f">
                      <v:textbox style="mso-fit-shape-to-text:t">
                        <w:txbxContent>
                          <w:p w:rsidR="009C7715" w:rsidRDefault="009C7715" w:rsidP="009C77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3192">
                              <w:rPr>
                                <w:sz w:val="24"/>
                                <w:szCs w:val="24"/>
                              </w:rPr>
                              <w:t>Материал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ы: металл, дерево</w:t>
                            </w:r>
                            <w:r w:rsidR="002B1485">
                              <w:rPr>
                                <w:sz w:val="24"/>
                                <w:szCs w:val="24"/>
                              </w:rPr>
                              <w:t>, резиновый отбойник</w:t>
                            </w:r>
                          </w:p>
                          <w:p w:rsidR="009C7715" w:rsidRDefault="009C7715" w:rsidP="009C77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Назначение для детей 3-7лет, установка на детских площадках</w:t>
                            </w:r>
                          </w:p>
                          <w:p w:rsidR="009C7715" w:rsidRPr="000D3192" w:rsidRDefault="009C7715" w:rsidP="009C77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Цветовое решение: </w:t>
                            </w:r>
                            <w:r w:rsidR="002B1485">
                              <w:rPr>
                                <w:sz w:val="24"/>
                                <w:szCs w:val="24"/>
                              </w:rPr>
                              <w:t>красный, серый, оранжевый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Качалка-балансир</w:t>
            </w:r>
          </w:p>
          <w:p w:rsidR="00955B79" w:rsidRDefault="002B1485" w:rsidP="00955B79">
            <w:pPr>
              <w:pStyle w:val="newncpi"/>
              <w:ind w:right="34" w:firstLine="0"/>
              <w:jc w:val="left"/>
            </w:pPr>
            <w:r>
              <w:t>2200*1000*800</w:t>
            </w:r>
          </w:p>
          <w:p w:rsidR="006C29A7" w:rsidRDefault="002B1485" w:rsidP="00955B79">
            <w:pPr>
              <w:pStyle w:val="newncpi"/>
              <w:ind w:right="34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3CAC6E14" wp14:editId="3E07BE52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8890</wp:posOffset>
                  </wp:positionV>
                  <wp:extent cx="2710180" cy="1577975"/>
                  <wp:effectExtent l="0" t="0" r="0" b="3175"/>
                  <wp:wrapNone/>
                  <wp:docPr id="291" name="Рисунок 291" descr="http://gradis.by/wp-content/uploads/2019/02/1201-02-Kachalka-balansir-OVZ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radis.by/wp-content/uploads/2019/02/1201-02-Kachalka-balansir-OVZ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80" cy="157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29A7" w:rsidRDefault="006C29A7" w:rsidP="00955B79">
            <w:pPr>
              <w:pStyle w:val="newncpi"/>
              <w:ind w:right="34"/>
              <w:jc w:val="left"/>
            </w:pPr>
          </w:p>
          <w:p w:rsidR="006C29A7" w:rsidRDefault="006C29A7" w:rsidP="00955B79">
            <w:pPr>
              <w:pStyle w:val="newncpi"/>
              <w:ind w:right="34"/>
              <w:jc w:val="left"/>
            </w:pPr>
          </w:p>
          <w:p w:rsidR="009C7715" w:rsidRDefault="009C7715" w:rsidP="00955B79">
            <w:pPr>
              <w:pStyle w:val="newncpi"/>
              <w:ind w:right="34"/>
              <w:jc w:val="left"/>
            </w:pPr>
          </w:p>
          <w:p w:rsidR="009C7715" w:rsidRDefault="009C7715" w:rsidP="00955B79">
            <w:pPr>
              <w:pStyle w:val="newncpi"/>
              <w:ind w:right="34"/>
              <w:jc w:val="left"/>
            </w:pPr>
          </w:p>
          <w:p w:rsidR="006C29A7" w:rsidRDefault="006C29A7" w:rsidP="00955B79">
            <w:pPr>
              <w:pStyle w:val="newncpi"/>
              <w:ind w:right="34"/>
              <w:jc w:val="left"/>
            </w:pPr>
          </w:p>
          <w:p w:rsidR="006C29A7" w:rsidRDefault="006C29A7" w:rsidP="00955B79">
            <w:pPr>
              <w:pStyle w:val="newncpi"/>
              <w:ind w:right="34"/>
              <w:jc w:val="left"/>
            </w:pPr>
          </w:p>
          <w:p w:rsidR="006C29A7" w:rsidRDefault="006C29A7" w:rsidP="00955B79">
            <w:pPr>
              <w:pStyle w:val="newncpi"/>
              <w:ind w:right="34"/>
              <w:jc w:val="left"/>
            </w:pPr>
          </w:p>
          <w:p w:rsidR="006C29A7" w:rsidRPr="001821F7" w:rsidRDefault="006C29A7" w:rsidP="00955B79">
            <w:pPr>
              <w:pStyle w:val="newncpi"/>
              <w:ind w:right="34"/>
              <w:jc w:val="left"/>
            </w:pPr>
          </w:p>
        </w:tc>
        <w:tc>
          <w:tcPr>
            <w:tcW w:w="1134" w:type="dxa"/>
            <w:vAlign w:val="center"/>
          </w:tcPr>
          <w:p w:rsidR="006C29A7" w:rsidRDefault="001A48D6" w:rsidP="00E9460B">
            <w:pPr>
              <w:pStyle w:val="newncpi"/>
              <w:ind w:left="-108" w:right="-108" w:firstLine="0"/>
              <w:jc w:val="center"/>
            </w:pPr>
            <w:r>
              <w:t>1</w:t>
            </w:r>
            <w:r w:rsidR="006C29A7">
              <w:t xml:space="preserve"> шт.</w:t>
            </w:r>
          </w:p>
        </w:tc>
      </w:tr>
      <w:tr w:rsidR="009C7715" w:rsidRPr="00644C0F" w:rsidTr="00626B28">
        <w:trPr>
          <w:trHeight w:val="418"/>
        </w:trPr>
        <w:tc>
          <w:tcPr>
            <w:tcW w:w="426" w:type="dxa"/>
            <w:vAlign w:val="center"/>
          </w:tcPr>
          <w:p w:rsidR="009C7715" w:rsidRDefault="009C7715" w:rsidP="00E9460B">
            <w:pPr>
              <w:pStyle w:val="newncpi"/>
              <w:ind w:left="-108" w:right="-108" w:firstLine="0"/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8930" w:type="dxa"/>
            <w:vAlign w:val="center"/>
          </w:tcPr>
          <w:p w:rsidR="002B1485" w:rsidRDefault="00261799" w:rsidP="00736611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7764390" wp14:editId="7F0AAC92">
                      <wp:simplePos x="0" y="0"/>
                      <wp:positionH relativeFrom="column">
                        <wp:posOffset>3204845</wp:posOffset>
                      </wp:positionH>
                      <wp:positionV relativeFrom="paragraph">
                        <wp:posOffset>139065</wp:posOffset>
                      </wp:positionV>
                      <wp:extent cx="2374265" cy="1403985"/>
                      <wp:effectExtent l="0" t="0" r="0" b="0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A85" w:rsidRDefault="00CB3A85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3192">
                                    <w:rPr>
                                      <w:sz w:val="24"/>
                                      <w:szCs w:val="24"/>
                                    </w:rPr>
                                    <w:t>Материал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ы: металл</w:t>
                                  </w:r>
                                  <w:r w:rsidR="005D2099">
                                    <w:rPr>
                                      <w:sz w:val="24"/>
                                      <w:szCs w:val="24"/>
                                    </w:rPr>
                                    <w:t xml:space="preserve"> (каркас)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, дерево</w:t>
                                  </w:r>
                                </w:p>
                                <w:p w:rsidR="00CB3A85" w:rsidRDefault="005D2099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Назначение для детей 3-7</w:t>
                                  </w:r>
                                  <w:r w:rsidR="00CB3A85">
                                    <w:rPr>
                                      <w:sz w:val="24"/>
                                      <w:szCs w:val="24"/>
                                    </w:rPr>
                                    <w:t>лет, установка на детских площадках</w:t>
                                  </w:r>
                                </w:p>
                                <w:p w:rsidR="00CB3A85" w:rsidRPr="000D3192" w:rsidRDefault="00CB3A85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Цветовое решение: </w:t>
                                  </w:r>
                                  <w:r w:rsidR="001A48D6" w:rsidRPr="001A48D6">
                                    <w:rPr>
                                      <w:sz w:val="24"/>
                                      <w:szCs w:val="24"/>
                                    </w:rPr>
                                    <w:t xml:space="preserve">желтый, зеленый, </w:t>
                                  </w:r>
                                  <w:r w:rsidR="005D2099">
                                    <w:rPr>
                                      <w:sz w:val="24"/>
                                      <w:szCs w:val="24"/>
                                    </w:rPr>
                                    <w:t>красный, синий, оранжевый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252.35pt;margin-top:10.95pt;width:186.95pt;height:11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" filled="f" stroked="f">
                      <v:textbox style="mso-fit-shape-to-text:t">
                        <w:txbxContent>
                          <w:p w:rsidR="00CB3A85" w:rsidRDefault="00CB3A85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3192">
                              <w:rPr>
                                <w:sz w:val="24"/>
                                <w:szCs w:val="24"/>
                              </w:rPr>
                              <w:t>Материал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ы: металл</w:t>
                            </w:r>
                            <w:r w:rsidR="005D2099">
                              <w:rPr>
                                <w:sz w:val="24"/>
                                <w:szCs w:val="24"/>
                              </w:rPr>
                              <w:t xml:space="preserve"> (каркас)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дерево</w:t>
                            </w:r>
                          </w:p>
                          <w:p w:rsidR="00CB3A85" w:rsidRDefault="005D2099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Назначение для детей 3-7</w:t>
                            </w:r>
                            <w:r w:rsidR="00CB3A85">
                              <w:rPr>
                                <w:sz w:val="24"/>
                                <w:szCs w:val="24"/>
                              </w:rPr>
                              <w:t>лет, установка на детских площадках</w:t>
                            </w:r>
                          </w:p>
                          <w:p w:rsidR="00CB3A85" w:rsidRPr="000D3192" w:rsidRDefault="00CB3A85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Цветовое решение: </w:t>
                            </w:r>
                            <w:r w:rsidR="001A48D6" w:rsidRPr="001A48D6">
                              <w:rPr>
                                <w:sz w:val="24"/>
                                <w:szCs w:val="24"/>
                              </w:rPr>
                              <w:t xml:space="preserve">желтый, зеленый, </w:t>
                            </w:r>
                            <w:r w:rsidR="005D2099">
                              <w:rPr>
                                <w:sz w:val="24"/>
                                <w:szCs w:val="24"/>
                              </w:rPr>
                              <w:t>красный, синий, оранжевый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1485">
              <w:rPr>
                <w:noProof/>
              </w:rPr>
              <w:t>Песочный дворик «Лужайка»</w:t>
            </w:r>
            <w:r w:rsidR="00481D09">
              <w:rPr>
                <w:noProof/>
              </w:rPr>
              <w:t xml:space="preserve"> для ДСОВ</w:t>
            </w:r>
          </w:p>
          <w:p w:rsidR="00955B79" w:rsidRDefault="002B1485" w:rsidP="00736611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w:t>3200*2850*1800</w:t>
            </w:r>
            <w:r w:rsidR="00955B79">
              <w:rPr>
                <w:noProof/>
              </w:rPr>
              <w:t>.</w:t>
            </w:r>
            <w:r w:rsidR="00551482">
              <w:rPr>
                <w:noProof/>
              </w:rPr>
              <w:t xml:space="preserve">  </w:t>
            </w:r>
          </w:p>
          <w:p w:rsidR="00CB3A85" w:rsidRDefault="005D2099" w:rsidP="00736611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578B6542" wp14:editId="19B87783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19050</wp:posOffset>
                  </wp:positionV>
                  <wp:extent cx="2716530" cy="2038350"/>
                  <wp:effectExtent l="0" t="0" r="7620" b="0"/>
                  <wp:wrapNone/>
                  <wp:docPr id="292" name="Рисунок 292" descr="Песочница для ДсОВ «Лужай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сочница для ДсОВ «Лужай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3A85" w:rsidRDefault="00CB3A85" w:rsidP="00736611">
            <w:pPr>
              <w:pStyle w:val="newncpi"/>
              <w:ind w:right="34" w:firstLine="0"/>
              <w:rPr>
                <w:noProof/>
              </w:rPr>
            </w:pPr>
          </w:p>
          <w:p w:rsidR="005D2099" w:rsidRDefault="005D2099" w:rsidP="00736611">
            <w:pPr>
              <w:pStyle w:val="newncpi"/>
              <w:ind w:right="34" w:firstLine="0"/>
              <w:rPr>
                <w:noProof/>
              </w:rPr>
            </w:pPr>
          </w:p>
          <w:p w:rsidR="005D2099" w:rsidRDefault="005D2099" w:rsidP="00736611">
            <w:pPr>
              <w:pStyle w:val="newncpi"/>
              <w:ind w:right="34" w:firstLine="0"/>
              <w:rPr>
                <w:noProof/>
              </w:rPr>
            </w:pPr>
          </w:p>
          <w:p w:rsidR="005D2099" w:rsidRDefault="005D2099" w:rsidP="00736611">
            <w:pPr>
              <w:pStyle w:val="newncpi"/>
              <w:ind w:right="34" w:firstLine="0"/>
              <w:rPr>
                <w:noProof/>
              </w:rPr>
            </w:pPr>
          </w:p>
          <w:p w:rsidR="005D2099" w:rsidRDefault="005D2099" w:rsidP="00736611">
            <w:pPr>
              <w:pStyle w:val="newncpi"/>
              <w:ind w:right="34" w:firstLine="0"/>
              <w:rPr>
                <w:noProof/>
              </w:rPr>
            </w:pPr>
          </w:p>
          <w:p w:rsidR="005D2099" w:rsidRDefault="005D2099" w:rsidP="00736611">
            <w:pPr>
              <w:pStyle w:val="newncpi"/>
              <w:ind w:right="34" w:firstLine="0"/>
              <w:rPr>
                <w:noProof/>
              </w:rPr>
            </w:pPr>
          </w:p>
          <w:p w:rsidR="00CB3A85" w:rsidRDefault="00CB3A85" w:rsidP="00736611">
            <w:pPr>
              <w:pStyle w:val="newncpi"/>
              <w:ind w:right="34" w:firstLine="0"/>
              <w:rPr>
                <w:noProof/>
              </w:rPr>
            </w:pPr>
          </w:p>
          <w:p w:rsidR="00CB3A85" w:rsidRPr="00481D09" w:rsidRDefault="00CB3A85" w:rsidP="00736611">
            <w:pPr>
              <w:pStyle w:val="newncpi"/>
              <w:ind w:right="34" w:firstLine="0"/>
              <w:rPr>
                <w:noProof/>
              </w:rPr>
            </w:pPr>
          </w:p>
          <w:p w:rsidR="00835B6C" w:rsidRPr="00481D09" w:rsidRDefault="00835B6C" w:rsidP="00736611">
            <w:pPr>
              <w:pStyle w:val="newncpi"/>
              <w:ind w:right="34" w:firstLine="0"/>
              <w:rPr>
                <w:noProof/>
              </w:rPr>
            </w:pPr>
          </w:p>
          <w:p w:rsidR="00835B6C" w:rsidRPr="00481D09" w:rsidRDefault="00835B6C" w:rsidP="00736611">
            <w:pPr>
              <w:pStyle w:val="newncpi"/>
              <w:ind w:right="34" w:firstLine="0"/>
              <w:rPr>
                <w:noProof/>
              </w:rPr>
            </w:pPr>
          </w:p>
          <w:p w:rsidR="00835B6C" w:rsidRPr="00481D09" w:rsidRDefault="00835B6C" w:rsidP="00736611">
            <w:pPr>
              <w:pStyle w:val="newncpi"/>
              <w:ind w:right="34" w:firstLine="0"/>
              <w:rPr>
                <w:noProof/>
              </w:rPr>
            </w:pPr>
          </w:p>
          <w:p w:rsidR="00CB3A85" w:rsidRDefault="00CB3A85" w:rsidP="00736611">
            <w:pPr>
              <w:pStyle w:val="newncpi"/>
              <w:ind w:right="34" w:firstLine="0"/>
              <w:rPr>
                <w:noProof/>
              </w:rPr>
            </w:pPr>
          </w:p>
        </w:tc>
        <w:tc>
          <w:tcPr>
            <w:tcW w:w="1134" w:type="dxa"/>
            <w:vAlign w:val="center"/>
          </w:tcPr>
          <w:p w:rsidR="009C7715" w:rsidRDefault="009C7715" w:rsidP="00E9460B">
            <w:pPr>
              <w:pStyle w:val="newncpi"/>
              <w:ind w:left="-108" w:right="-108" w:firstLine="0"/>
              <w:jc w:val="center"/>
            </w:pPr>
            <w:r>
              <w:t>1 шт.</w:t>
            </w:r>
          </w:p>
        </w:tc>
      </w:tr>
      <w:tr w:rsidR="009C7715" w:rsidRPr="00644C0F" w:rsidTr="005C2DA7">
        <w:trPr>
          <w:trHeight w:val="418"/>
        </w:trPr>
        <w:tc>
          <w:tcPr>
            <w:tcW w:w="426" w:type="dxa"/>
            <w:vAlign w:val="center"/>
          </w:tcPr>
          <w:p w:rsidR="009C7715" w:rsidRDefault="005C2DA7" w:rsidP="005C2DA7">
            <w:pPr>
              <w:pStyle w:val="newncpi"/>
              <w:ind w:left="-108" w:right="-108" w:firstLine="0"/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8930" w:type="dxa"/>
            <w:vAlign w:val="center"/>
          </w:tcPr>
          <w:p w:rsidR="009C7715" w:rsidRDefault="00261799" w:rsidP="00736611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4CD8A98" wp14:editId="6C4AD749">
                      <wp:simplePos x="0" y="0"/>
                      <wp:positionH relativeFrom="column">
                        <wp:posOffset>3424555</wp:posOffset>
                      </wp:positionH>
                      <wp:positionV relativeFrom="paragraph">
                        <wp:posOffset>45720</wp:posOffset>
                      </wp:positionV>
                      <wp:extent cx="2059940" cy="1403985"/>
                      <wp:effectExtent l="0" t="0" r="0" b="6350"/>
                      <wp:wrapNone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94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5368" w:rsidRDefault="00AF5368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3192">
                                    <w:rPr>
                                      <w:sz w:val="24"/>
                                      <w:szCs w:val="24"/>
                                    </w:rPr>
                                    <w:t>Материал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ы: металл, дерево</w:t>
                                  </w:r>
                                </w:p>
                                <w:p w:rsidR="00AF5368" w:rsidRDefault="005C2DA7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Назначение для детей </w:t>
                                  </w:r>
                                  <w:r w:rsidR="005D2099">
                                    <w:rPr>
                                      <w:sz w:val="24"/>
                                      <w:szCs w:val="24"/>
                                    </w:rPr>
                                    <w:t>с инвалидностью 3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-14</w:t>
                                  </w:r>
                                  <w:r w:rsidR="00AF5368">
                                    <w:rPr>
                                      <w:sz w:val="24"/>
                                      <w:szCs w:val="24"/>
                                    </w:rPr>
                                    <w:t>лет, установка на детских площадках</w:t>
                                  </w:r>
                                </w:p>
                                <w:p w:rsidR="00AF5368" w:rsidRDefault="00AF5368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Цветовое решение: </w:t>
                                  </w:r>
                                  <w:r w:rsidR="005D2099">
                                    <w:rPr>
                                      <w:sz w:val="24"/>
                                      <w:szCs w:val="24"/>
                                    </w:rPr>
                                    <w:t>синий, красный, коричневый</w:t>
                                  </w:r>
                                </w:p>
                                <w:p w:rsidR="006A164D" w:rsidRPr="00835B6C" w:rsidRDefault="006A164D" w:rsidP="00CB3A8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Платформа для инвалидной коляски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269.65pt;margin-top:3.6pt;width:162.2pt;height:110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" filled="f" stroked="f">
                      <v:textbox style="mso-fit-shape-to-text:t">
                        <w:txbxContent>
                          <w:p w:rsidR="00AF5368" w:rsidRDefault="00AF5368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3192">
                              <w:rPr>
                                <w:sz w:val="24"/>
                                <w:szCs w:val="24"/>
                              </w:rPr>
                              <w:t>Материал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ы: металл, дерево</w:t>
                            </w:r>
                          </w:p>
                          <w:p w:rsidR="00AF5368" w:rsidRDefault="005C2DA7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Назначение для детей </w:t>
                            </w:r>
                            <w:r w:rsidR="005D2099">
                              <w:rPr>
                                <w:sz w:val="24"/>
                                <w:szCs w:val="24"/>
                              </w:rPr>
                              <w:t>с инвалидностью 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-14</w:t>
                            </w:r>
                            <w:r w:rsidR="00AF5368">
                              <w:rPr>
                                <w:sz w:val="24"/>
                                <w:szCs w:val="24"/>
                              </w:rPr>
                              <w:t>лет, установка на детских площадках</w:t>
                            </w:r>
                          </w:p>
                          <w:p w:rsidR="00AF5368" w:rsidRDefault="00AF5368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Цветовое решение: </w:t>
                            </w:r>
                            <w:r w:rsidR="005D2099">
                              <w:rPr>
                                <w:sz w:val="24"/>
                                <w:szCs w:val="24"/>
                              </w:rPr>
                              <w:t>синий, красный, коричневый</w:t>
                            </w:r>
                          </w:p>
                          <w:p w:rsidR="006A164D" w:rsidRPr="00835B6C" w:rsidRDefault="006A164D" w:rsidP="00CB3A8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Платформа для инвалидной коляски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1D09">
              <w:rPr>
                <w:noProof/>
              </w:rPr>
              <w:t>Качели для ДС</w:t>
            </w:r>
            <w:r w:rsidR="005D2099">
              <w:rPr>
                <w:noProof/>
              </w:rPr>
              <w:t>ОВ</w:t>
            </w:r>
            <w:r w:rsidR="009C7715">
              <w:rPr>
                <w:noProof/>
              </w:rPr>
              <w:t xml:space="preserve"> </w:t>
            </w:r>
          </w:p>
          <w:p w:rsidR="009C7715" w:rsidRPr="005D2099" w:rsidRDefault="005D2099" w:rsidP="00736611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w:t>2500*2390*2520</w:t>
            </w:r>
          </w:p>
          <w:p w:rsidR="005C2DA7" w:rsidRDefault="005D2099" w:rsidP="00736611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7A756671" wp14:editId="04E7F324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76200</wp:posOffset>
                  </wp:positionV>
                  <wp:extent cx="2095500" cy="1570990"/>
                  <wp:effectExtent l="0" t="0" r="0" b="0"/>
                  <wp:wrapNone/>
                  <wp:docPr id="293" name="Рисунок 293" descr="Качели для Д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чели для Дс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5368" w:rsidRDefault="00AF5368" w:rsidP="00736611">
            <w:pPr>
              <w:pStyle w:val="newncpi"/>
              <w:ind w:right="34" w:firstLine="0"/>
              <w:rPr>
                <w:noProof/>
              </w:rPr>
            </w:pPr>
          </w:p>
          <w:p w:rsidR="00AF5368" w:rsidRDefault="00AF5368" w:rsidP="00736611">
            <w:pPr>
              <w:pStyle w:val="newncpi"/>
              <w:ind w:right="34" w:firstLine="0"/>
              <w:rPr>
                <w:noProof/>
              </w:rPr>
            </w:pPr>
          </w:p>
          <w:p w:rsidR="00AF5368" w:rsidRDefault="00AF5368" w:rsidP="00736611">
            <w:pPr>
              <w:pStyle w:val="newncpi"/>
              <w:ind w:right="34" w:firstLine="0"/>
              <w:rPr>
                <w:noProof/>
              </w:rPr>
            </w:pPr>
          </w:p>
          <w:p w:rsidR="00AF5368" w:rsidRDefault="00AF5368" w:rsidP="00736611">
            <w:pPr>
              <w:pStyle w:val="newncpi"/>
              <w:ind w:right="34" w:firstLine="0"/>
              <w:rPr>
                <w:noProof/>
              </w:rPr>
            </w:pPr>
          </w:p>
          <w:p w:rsidR="00AF5368" w:rsidRDefault="00AF5368" w:rsidP="00736611">
            <w:pPr>
              <w:pStyle w:val="newncpi"/>
              <w:ind w:right="34" w:firstLine="0"/>
              <w:rPr>
                <w:noProof/>
              </w:rPr>
            </w:pPr>
          </w:p>
          <w:p w:rsidR="005D2099" w:rsidRDefault="005D2099" w:rsidP="00736611">
            <w:pPr>
              <w:pStyle w:val="newncpi"/>
              <w:ind w:right="34" w:firstLine="0"/>
              <w:rPr>
                <w:noProof/>
              </w:rPr>
            </w:pPr>
          </w:p>
          <w:p w:rsidR="005D2099" w:rsidRDefault="005D2099" w:rsidP="00736611">
            <w:pPr>
              <w:pStyle w:val="newncpi"/>
              <w:ind w:right="34" w:firstLine="0"/>
              <w:rPr>
                <w:noProof/>
                <w:lang w:val="en-US"/>
              </w:rPr>
            </w:pPr>
          </w:p>
          <w:p w:rsidR="00835B6C" w:rsidRPr="00835B6C" w:rsidRDefault="00835B6C" w:rsidP="00736611">
            <w:pPr>
              <w:pStyle w:val="newncpi"/>
              <w:ind w:right="34" w:firstLine="0"/>
              <w:rPr>
                <w:noProof/>
                <w:lang w:val="en-US"/>
              </w:rPr>
            </w:pPr>
          </w:p>
          <w:p w:rsidR="005D2099" w:rsidRDefault="005D2099" w:rsidP="00736611">
            <w:pPr>
              <w:pStyle w:val="newncpi"/>
              <w:ind w:right="34" w:firstLine="0"/>
              <w:rPr>
                <w:noProof/>
              </w:rPr>
            </w:pPr>
          </w:p>
        </w:tc>
        <w:tc>
          <w:tcPr>
            <w:tcW w:w="1134" w:type="dxa"/>
            <w:vAlign w:val="center"/>
          </w:tcPr>
          <w:p w:rsidR="009C7715" w:rsidRDefault="00AF5368" w:rsidP="00E9460B">
            <w:pPr>
              <w:pStyle w:val="newncpi"/>
              <w:ind w:left="-108" w:right="-108" w:firstLine="0"/>
              <w:jc w:val="center"/>
            </w:pPr>
            <w:r>
              <w:t>1 шт.</w:t>
            </w:r>
          </w:p>
        </w:tc>
      </w:tr>
      <w:tr w:rsidR="00AF5368" w:rsidRPr="00644C0F" w:rsidTr="00173534">
        <w:trPr>
          <w:trHeight w:val="4527"/>
        </w:trPr>
        <w:tc>
          <w:tcPr>
            <w:tcW w:w="426" w:type="dxa"/>
            <w:vAlign w:val="center"/>
          </w:tcPr>
          <w:p w:rsidR="00AF5368" w:rsidRDefault="00AF5368" w:rsidP="00E9460B">
            <w:pPr>
              <w:pStyle w:val="newncpi"/>
              <w:ind w:left="-108" w:right="-108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8930" w:type="dxa"/>
            <w:vAlign w:val="center"/>
          </w:tcPr>
          <w:p w:rsidR="007F0360" w:rsidRPr="00173534" w:rsidRDefault="005C2DA7" w:rsidP="00736611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3E5E98A" wp14:editId="363D47CC">
                      <wp:simplePos x="0" y="0"/>
                      <wp:positionH relativeFrom="column">
                        <wp:posOffset>3183255</wp:posOffset>
                      </wp:positionH>
                      <wp:positionV relativeFrom="paragraph">
                        <wp:posOffset>57150</wp:posOffset>
                      </wp:positionV>
                      <wp:extent cx="2374265" cy="1403985"/>
                      <wp:effectExtent l="0" t="0" r="0" b="0"/>
                      <wp:wrapNone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2E7F" w:rsidRDefault="00012E7F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3192">
                                    <w:rPr>
                                      <w:sz w:val="24"/>
                                      <w:szCs w:val="24"/>
                                    </w:rPr>
                                    <w:t>Материал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ы: металл</w:t>
                                  </w:r>
                                  <w:r w:rsidR="005C2DA7">
                                    <w:rPr>
                                      <w:sz w:val="24"/>
                                      <w:szCs w:val="24"/>
                                    </w:rPr>
                                    <w:t xml:space="preserve"> (каркас)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="00173534">
                                    <w:rPr>
                                      <w:sz w:val="24"/>
                                      <w:szCs w:val="24"/>
                                    </w:rPr>
                                    <w:t>поливенглан</w:t>
                                  </w:r>
                                  <w:proofErr w:type="spellEnd"/>
                                  <w:r w:rsidR="00173534">
                                    <w:rPr>
                                      <w:sz w:val="24"/>
                                      <w:szCs w:val="24"/>
                                    </w:rPr>
                                    <w:t xml:space="preserve"> (поликарбонат)</w:t>
                                  </w:r>
                                </w:p>
                                <w:p w:rsidR="00012E7F" w:rsidRDefault="00012E7F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Назначение</w:t>
                                  </w:r>
                                  <w:r w:rsidR="00173534">
                                    <w:rPr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73534">
                                    <w:rPr>
                                      <w:sz w:val="24"/>
                                      <w:szCs w:val="24"/>
                                    </w:rPr>
                                    <w:t xml:space="preserve">общее пользование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установка на </w:t>
                                  </w:r>
                                  <w:r w:rsidR="00173534">
                                    <w:rPr>
                                      <w:sz w:val="24"/>
                                      <w:szCs w:val="24"/>
                                    </w:rPr>
                                    <w:t>придомовых территориях</w:t>
                                  </w:r>
                                </w:p>
                                <w:p w:rsidR="00012E7F" w:rsidRPr="000D3192" w:rsidRDefault="00012E7F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Цветовое решение: </w:t>
                                  </w:r>
                                  <w:proofErr w:type="gramStart"/>
                                  <w:r w:rsidR="00555F5C">
                                    <w:rPr>
                                      <w:sz w:val="24"/>
                                      <w:szCs w:val="24"/>
                                    </w:rPr>
                                    <w:t>желтый</w:t>
                                  </w:r>
                                  <w:proofErr w:type="gramEnd"/>
                                  <w:r w:rsidR="00555F5C">
                                    <w:rPr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="00173534">
                                    <w:rPr>
                                      <w:sz w:val="24"/>
                                      <w:szCs w:val="24"/>
                                    </w:rPr>
                                    <w:t xml:space="preserve"> серый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250.65pt;margin-top:4.5pt;width:186.95pt;height:110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" filled="f" stroked="f">
                      <v:textbox style="mso-fit-shape-to-text:t">
                        <w:txbxContent>
                          <w:p w:rsidR="00012E7F" w:rsidRDefault="00012E7F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3192">
                              <w:rPr>
                                <w:sz w:val="24"/>
                                <w:szCs w:val="24"/>
                              </w:rPr>
                              <w:t>Материал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ы: металл</w:t>
                            </w:r>
                            <w:r w:rsidR="005C2DA7">
                              <w:rPr>
                                <w:sz w:val="24"/>
                                <w:szCs w:val="24"/>
                              </w:rPr>
                              <w:t xml:space="preserve"> (каркас)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173534">
                              <w:rPr>
                                <w:sz w:val="24"/>
                                <w:szCs w:val="24"/>
                              </w:rPr>
                              <w:t>поливенглан</w:t>
                            </w:r>
                            <w:proofErr w:type="spellEnd"/>
                            <w:r w:rsidR="00173534">
                              <w:rPr>
                                <w:sz w:val="24"/>
                                <w:szCs w:val="24"/>
                              </w:rPr>
                              <w:t xml:space="preserve"> (поликарбонат)</w:t>
                            </w:r>
                          </w:p>
                          <w:p w:rsidR="00012E7F" w:rsidRDefault="00012E7F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Назначение</w:t>
                            </w:r>
                            <w:r w:rsidR="00173534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3534">
                              <w:rPr>
                                <w:sz w:val="24"/>
                                <w:szCs w:val="24"/>
                              </w:rPr>
                              <w:t xml:space="preserve">общее пользование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установка на </w:t>
                            </w:r>
                            <w:r w:rsidR="00173534">
                              <w:rPr>
                                <w:sz w:val="24"/>
                                <w:szCs w:val="24"/>
                              </w:rPr>
                              <w:t>придомовых территориях</w:t>
                            </w:r>
                          </w:p>
                          <w:p w:rsidR="00012E7F" w:rsidRPr="000D3192" w:rsidRDefault="00012E7F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Цветовое решение: </w:t>
                            </w:r>
                            <w:proofErr w:type="gramStart"/>
                            <w:r w:rsidR="00555F5C">
                              <w:rPr>
                                <w:sz w:val="24"/>
                                <w:szCs w:val="24"/>
                              </w:rPr>
                              <w:t>желтый</w:t>
                            </w:r>
                            <w:proofErr w:type="gramEnd"/>
                            <w:r w:rsidR="00555F5C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173534">
                              <w:rPr>
                                <w:sz w:val="24"/>
                                <w:szCs w:val="24"/>
                              </w:rPr>
                              <w:t xml:space="preserve"> серый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534">
              <w:rPr>
                <w:noProof/>
              </w:rPr>
              <w:t>Навес «Велосипедная линия»</w:t>
            </w:r>
          </w:p>
          <w:p w:rsidR="005C2DA7" w:rsidRDefault="00173534" w:rsidP="00736611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w:t>Ширина 2100мм. Глубина 2000мм.</w:t>
            </w:r>
          </w:p>
          <w:p w:rsidR="00173534" w:rsidRDefault="00173534" w:rsidP="00736611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w:t>Высота 2100мм. – 2400мм.</w:t>
            </w:r>
          </w:p>
          <w:p w:rsidR="00012E7F" w:rsidRDefault="00173534" w:rsidP="00736611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3C35B95D" wp14:editId="7414EC44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45720</wp:posOffset>
                  </wp:positionV>
                  <wp:extent cx="2857500" cy="2409825"/>
                  <wp:effectExtent l="0" t="0" r="0" b="9525"/>
                  <wp:wrapNone/>
                  <wp:docPr id="296" name="Рисунок 296" descr="Навес велосипедная Линия ФАН,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вес велосипедная Линия ФАН, фото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" t="14650" r="2548" b="4778"/>
                          <a:stretch/>
                        </pic:blipFill>
                        <pic:spPr bwMode="auto">
                          <a:xfrm>
                            <a:off x="0" y="0"/>
                            <a:ext cx="28575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3534" w:rsidRDefault="00173534" w:rsidP="00736611">
            <w:pPr>
              <w:pStyle w:val="newncpi"/>
              <w:ind w:right="34" w:firstLine="0"/>
              <w:rPr>
                <w:noProof/>
              </w:rPr>
            </w:pPr>
          </w:p>
          <w:p w:rsidR="00173534" w:rsidRDefault="00173534" w:rsidP="00736611">
            <w:pPr>
              <w:pStyle w:val="newncpi"/>
              <w:ind w:right="34" w:firstLine="0"/>
              <w:rPr>
                <w:noProof/>
              </w:rPr>
            </w:pPr>
          </w:p>
          <w:p w:rsidR="00173534" w:rsidRDefault="00173534" w:rsidP="00736611">
            <w:pPr>
              <w:pStyle w:val="newncpi"/>
              <w:ind w:right="34" w:firstLine="0"/>
              <w:rPr>
                <w:noProof/>
              </w:rPr>
            </w:pPr>
          </w:p>
          <w:p w:rsidR="00173534" w:rsidRDefault="00173534" w:rsidP="00736611">
            <w:pPr>
              <w:pStyle w:val="newncpi"/>
              <w:ind w:right="34" w:firstLine="0"/>
              <w:rPr>
                <w:noProof/>
              </w:rPr>
            </w:pPr>
          </w:p>
          <w:p w:rsidR="00012E7F" w:rsidRDefault="00012E7F" w:rsidP="00736611">
            <w:pPr>
              <w:pStyle w:val="newncpi"/>
              <w:ind w:right="34" w:firstLine="0"/>
              <w:rPr>
                <w:noProof/>
              </w:rPr>
            </w:pPr>
          </w:p>
          <w:p w:rsidR="00012E7F" w:rsidRDefault="00012E7F" w:rsidP="00736611">
            <w:pPr>
              <w:pStyle w:val="newncpi"/>
              <w:ind w:right="34" w:firstLine="0"/>
              <w:rPr>
                <w:noProof/>
              </w:rPr>
            </w:pPr>
          </w:p>
          <w:p w:rsidR="00012E7F" w:rsidRDefault="00012E7F" w:rsidP="00736611">
            <w:pPr>
              <w:pStyle w:val="newncpi"/>
              <w:ind w:right="34" w:firstLine="0"/>
              <w:rPr>
                <w:noProof/>
              </w:rPr>
            </w:pPr>
          </w:p>
          <w:p w:rsidR="00012E7F" w:rsidRDefault="00012E7F" w:rsidP="00736611">
            <w:pPr>
              <w:pStyle w:val="newncpi"/>
              <w:ind w:right="34" w:firstLine="0"/>
              <w:rPr>
                <w:noProof/>
              </w:rPr>
            </w:pPr>
          </w:p>
          <w:p w:rsidR="00012E7F" w:rsidRDefault="00012E7F" w:rsidP="00736611">
            <w:pPr>
              <w:pStyle w:val="newncpi"/>
              <w:ind w:right="34" w:firstLine="0"/>
              <w:rPr>
                <w:noProof/>
              </w:rPr>
            </w:pPr>
          </w:p>
          <w:p w:rsidR="005C2DA7" w:rsidRDefault="005C2DA7" w:rsidP="00736611">
            <w:pPr>
              <w:pStyle w:val="newncpi"/>
              <w:ind w:right="34" w:firstLine="0"/>
              <w:rPr>
                <w:noProof/>
              </w:rPr>
            </w:pPr>
          </w:p>
          <w:p w:rsidR="00012E7F" w:rsidRDefault="00012E7F" w:rsidP="00736611">
            <w:pPr>
              <w:pStyle w:val="newncpi"/>
              <w:ind w:right="34" w:firstLine="0"/>
              <w:rPr>
                <w:noProof/>
              </w:rPr>
            </w:pPr>
          </w:p>
        </w:tc>
        <w:tc>
          <w:tcPr>
            <w:tcW w:w="1134" w:type="dxa"/>
            <w:vAlign w:val="center"/>
          </w:tcPr>
          <w:p w:rsidR="00AF5368" w:rsidRDefault="00012E7F" w:rsidP="00E9460B">
            <w:pPr>
              <w:pStyle w:val="newncpi"/>
              <w:ind w:left="-108" w:right="-108" w:firstLine="0"/>
              <w:jc w:val="center"/>
            </w:pPr>
            <w:r>
              <w:t>1 шт.</w:t>
            </w:r>
          </w:p>
        </w:tc>
      </w:tr>
      <w:tr w:rsidR="009A0885" w:rsidRPr="00644C0F" w:rsidTr="00626B28">
        <w:trPr>
          <w:trHeight w:val="418"/>
        </w:trPr>
        <w:tc>
          <w:tcPr>
            <w:tcW w:w="426" w:type="dxa"/>
            <w:vAlign w:val="center"/>
          </w:tcPr>
          <w:p w:rsidR="009A0885" w:rsidRDefault="009A0885" w:rsidP="00E9460B">
            <w:pPr>
              <w:pStyle w:val="newncpi"/>
              <w:ind w:left="-108" w:right="-108" w:firstLine="0"/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8930" w:type="dxa"/>
            <w:vAlign w:val="center"/>
          </w:tcPr>
          <w:p w:rsidR="009A0885" w:rsidRDefault="009A0885" w:rsidP="009A0885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0191112" wp14:editId="2CB0938A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116205</wp:posOffset>
                      </wp:positionV>
                      <wp:extent cx="2374265" cy="1403985"/>
                      <wp:effectExtent l="0" t="0" r="0" b="6350"/>
                      <wp:wrapNone/>
                      <wp:docPr id="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0885" w:rsidRDefault="009A0885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3192">
                                    <w:rPr>
                                      <w:sz w:val="24"/>
                                      <w:szCs w:val="24"/>
                                    </w:rPr>
                                    <w:t>Материал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ы: металл </w:t>
                                  </w:r>
                                  <w:r w:rsidR="000A2981">
                                    <w:rPr>
                                      <w:sz w:val="24"/>
                                      <w:szCs w:val="24"/>
                                    </w:rPr>
                                    <w:t>(каркас), дерево</w:t>
                                  </w:r>
                                </w:p>
                                <w:p w:rsidR="009A0885" w:rsidRDefault="009A0885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Назначение</w:t>
                                  </w:r>
                                  <w:r w:rsidR="000A2981">
                                    <w:rPr>
                                      <w:sz w:val="24"/>
                                      <w:szCs w:val="24"/>
                                    </w:rPr>
                                    <w:t>: общее пользование,</w:t>
                                  </w:r>
                                  <w:r w:rsidR="000A2981" w:rsidRPr="000A298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0A2981">
                                    <w:rPr>
                                      <w:sz w:val="24"/>
                                      <w:szCs w:val="24"/>
                                    </w:rPr>
                                    <w:t xml:space="preserve">установка на придомовых территориях </w:t>
                                  </w:r>
                                </w:p>
                                <w:p w:rsidR="009A0885" w:rsidRDefault="000A2981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Цветовое решение: 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серый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, темно-коричневый</w:t>
                                  </w:r>
                                </w:p>
                                <w:p w:rsidR="000A2981" w:rsidRPr="000D3192" w:rsidRDefault="000A2981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Принт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C7E34">
                                    <w:rPr>
                                      <w:sz w:val="24"/>
                                      <w:szCs w:val="24"/>
                                    </w:rPr>
                                    <w:t xml:space="preserve">480*480мм.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«</w:t>
                                  </w:r>
                                  <w:r w:rsidR="00CC7E34">
                                    <w:rPr>
                                      <w:sz w:val="24"/>
                                      <w:szCs w:val="24"/>
                                    </w:rPr>
                                    <w:t>Ш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ахматная доска»</w:t>
                                  </w:r>
                                  <w:r w:rsidR="00CC7E34">
                                    <w:rPr>
                                      <w:sz w:val="24"/>
                                      <w:szCs w:val="24"/>
                                    </w:rPr>
                                    <w:t xml:space="preserve"> на столешнице бело/черная клетка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250.25pt;margin-top:9.15pt;width:186.95pt;height:110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" filled="f" stroked="f">
                      <v:textbox style="mso-fit-shape-to-text:t">
                        <w:txbxContent>
                          <w:p w:rsidR="009A0885" w:rsidRDefault="009A0885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3192">
                              <w:rPr>
                                <w:sz w:val="24"/>
                                <w:szCs w:val="24"/>
                              </w:rPr>
                              <w:t>Материал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ы: металл </w:t>
                            </w:r>
                            <w:r w:rsidR="000A2981">
                              <w:rPr>
                                <w:sz w:val="24"/>
                                <w:szCs w:val="24"/>
                              </w:rPr>
                              <w:t>(каркас), дерево</w:t>
                            </w:r>
                          </w:p>
                          <w:p w:rsidR="009A0885" w:rsidRDefault="009A0885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Назначение</w:t>
                            </w:r>
                            <w:r w:rsidR="000A2981">
                              <w:rPr>
                                <w:sz w:val="24"/>
                                <w:szCs w:val="24"/>
                              </w:rPr>
                              <w:t>: общее пользование,</w:t>
                            </w:r>
                            <w:r w:rsidR="000A2981" w:rsidRPr="000A298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2981">
                              <w:rPr>
                                <w:sz w:val="24"/>
                                <w:szCs w:val="24"/>
                              </w:rPr>
                              <w:t>установка на придомовых территориях</w:t>
                            </w:r>
                            <w:r w:rsidR="000A298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A0885" w:rsidRDefault="000A2981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Цветовое решение: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серый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, темно-коричневый</w:t>
                            </w:r>
                          </w:p>
                          <w:p w:rsidR="000A2981" w:rsidRPr="000D3192" w:rsidRDefault="000A2981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Принт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7E34">
                              <w:rPr>
                                <w:sz w:val="24"/>
                                <w:szCs w:val="24"/>
                              </w:rPr>
                              <w:t xml:space="preserve">480*480мм.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 w:rsidR="00CC7E34">
                              <w:rPr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ахматная доска»</w:t>
                            </w:r>
                            <w:r w:rsidR="00CC7E34">
                              <w:rPr>
                                <w:sz w:val="24"/>
                                <w:szCs w:val="24"/>
                              </w:rPr>
                              <w:t xml:space="preserve"> на столешнице бело/черная клетка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2981">
              <w:rPr>
                <w:noProof/>
              </w:rPr>
              <w:t>Стол со скамьями с рисунком «Шахматы»</w:t>
            </w:r>
          </w:p>
          <w:p w:rsidR="009A0885" w:rsidRDefault="000A2981" w:rsidP="009A0885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w:t>1500*1575*750мм.</w:t>
            </w:r>
          </w:p>
          <w:p w:rsidR="009A0885" w:rsidRDefault="000A2981" w:rsidP="00736611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0D18F139" wp14:editId="10EAD44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6350</wp:posOffset>
                  </wp:positionV>
                  <wp:extent cx="2419350" cy="1736090"/>
                  <wp:effectExtent l="0" t="0" r="0" b="0"/>
                  <wp:wrapNone/>
                  <wp:docPr id="297" name="Рисунок 297" descr="https://outdoor.romana.ru/upload/resize_cache/iblock/b6e/521_575_2/b6e4ab34f00a14c1f21a8af192522f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utdoor.romana.ru/upload/resize_cache/iblock/b6e/521_575_2/b6e4ab34f00a14c1f21a8af192522f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35" t="17044" r="1535" b="17913"/>
                          <a:stretch/>
                        </pic:blipFill>
                        <pic:spPr bwMode="auto">
                          <a:xfrm>
                            <a:off x="0" y="0"/>
                            <a:ext cx="2419350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0885" w:rsidRDefault="009A0885" w:rsidP="00736611">
            <w:pPr>
              <w:pStyle w:val="newncpi"/>
              <w:ind w:right="34" w:firstLine="0"/>
              <w:rPr>
                <w:noProof/>
              </w:rPr>
            </w:pPr>
          </w:p>
          <w:p w:rsidR="009A0885" w:rsidRDefault="009A0885" w:rsidP="00736611">
            <w:pPr>
              <w:pStyle w:val="newncpi"/>
              <w:ind w:right="34" w:firstLine="0"/>
              <w:rPr>
                <w:noProof/>
              </w:rPr>
            </w:pPr>
          </w:p>
          <w:p w:rsidR="009A0885" w:rsidRDefault="009A0885" w:rsidP="00736611">
            <w:pPr>
              <w:pStyle w:val="newncpi"/>
              <w:ind w:right="34" w:firstLine="0"/>
              <w:rPr>
                <w:noProof/>
              </w:rPr>
            </w:pPr>
          </w:p>
          <w:p w:rsidR="009A0885" w:rsidRDefault="009A0885" w:rsidP="00736611">
            <w:pPr>
              <w:pStyle w:val="newncpi"/>
              <w:ind w:right="34" w:firstLine="0"/>
              <w:rPr>
                <w:noProof/>
              </w:rPr>
            </w:pPr>
          </w:p>
          <w:p w:rsidR="009A0885" w:rsidRDefault="009A0885" w:rsidP="00736611">
            <w:pPr>
              <w:pStyle w:val="newncpi"/>
              <w:ind w:right="34" w:firstLine="0"/>
              <w:rPr>
                <w:noProof/>
              </w:rPr>
            </w:pPr>
          </w:p>
          <w:p w:rsidR="000A2981" w:rsidRDefault="000A2981" w:rsidP="00736611">
            <w:pPr>
              <w:pStyle w:val="newncpi"/>
              <w:ind w:right="34" w:firstLine="0"/>
              <w:rPr>
                <w:noProof/>
              </w:rPr>
            </w:pPr>
          </w:p>
          <w:p w:rsidR="000A2981" w:rsidRDefault="000A2981" w:rsidP="00736611">
            <w:pPr>
              <w:pStyle w:val="newncpi"/>
              <w:ind w:right="34" w:firstLine="0"/>
              <w:rPr>
                <w:noProof/>
              </w:rPr>
            </w:pPr>
          </w:p>
          <w:p w:rsidR="000A2981" w:rsidRDefault="000A2981" w:rsidP="00736611">
            <w:pPr>
              <w:pStyle w:val="newncpi"/>
              <w:ind w:right="34" w:firstLine="0"/>
              <w:rPr>
                <w:noProof/>
              </w:rPr>
            </w:pPr>
          </w:p>
          <w:p w:rsidR="009A0885" w:rsidRDefault="009A0885" w:rsidP="00736611">
            <w:pPr>
              <w:pStyle w:val="newncpi"/>
              <w:ind w:right="34" w:firstLine="0"/>
              <w:rPr>
                <w:noProof/>
              </w:rPr>
            </w:pPr>
          </w:p>
          <w:p w:rsidR="009A0885" w:rsidRDefault="009A0885" w:rsidP="00736611">
            <w:pPr>
              <w:pStyle w:val="newncpi"/>
              <w:ind w:right="34" w:firstLine="0"/>
              <w:rPr>
                <w:noProof/>
              </w:rPr>
            </w:pPr>
          </w:p>
        </w:tc>
        <w:tc>
          <w:tcPr>
            <w:tcW w:w="1134" w:type="dxa"/>
            <w:vAlign w:val="center"/>
          </w:tcPr>
          <w:p w:rsidR="009A0885" w:rsidRDefault="00CC7E34" w:rsidP="00E9460B">
            <w:pPr>
              <w:pStyle w:val="newncpi"/>
              <w:ind w:left="-108" w:right="-108" w:firstLine="0"/>
              <w:jc w:val="center"/>
            </w:pPr>
            <w:r>
              <w:t>1</w:t>
            </w:r>
            <w:r w:rsidR="009A0885">
              <w:t xml:space="preserve"> шт.</w:t>
            </w:r>
          </w:p>
        </w:tc>
      </w:tr>
      <w:tr w:rsidR="00D3567C" w:rsidRPr="00644C0F" w:rsidTr="00626B28">
        <w:trPr>
          <w:trHeight w:val="418"/>
        </w:trPr>
        <w:tc>
          <w:tcPr>
            <w:tcW w:w="426" w:type="dxa"/>
            <w:vAlign w:val="center"/>
          </w:tcPr>
          <w:p w:rsidR="00D3567C" w:rsidRDefault="00CC7E34" w:rsidP="00E9460B">
            <w:pPr>
              <w:pStyle w:val="newncpi"/>
              <w:ind w:left="-108" w:right="-108" w:firstLine="0"/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8930" w:type="dxa"/>
            <w:vAlign w:val="center"/>
          </w:tcPr>
          <w:p w:rsidR="00D3567C" w:rsidRDefault="003E06E1" w:rsidP="00E06502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BDD6C1A" wp14:editId="1888D48D">
                      <wp:simplePos x="0" y="0"/>
                      <wp:positionH relativeFrom="column">
                        <wp:posOffset>3180080</wp:posOffset>
                      </wp:positionH>
                      <wp:positionV relativeFrom="paragraph">
                        <wp:posOffset>-9525</wp:posOffset>
                      </wp:positionV>
                      <wp:extent cx="2374265" cy="1403985"/>
                      <wp:effectExtent l="0" t="0" r="0" b="0"/>
                      <wp:wrapNone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567C" w:rsidRDefault="00D3567C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3192">
                                    <w:rPr>
                                      <w:sz w:val="24"/>
                                      <w:szCs w:val="24"/>
                                    </w:rPr>
                                    <w:t>Материал</w:t>
                                  </w:r>
                                  <w:r w:rsidR="008F6BA1">
                                    <w:rPr>
                                      <w:sz w:val="24"/>
                                      <w:szCs w:val="24"/>
                                    </w:rPr>
                                    <w:t>ы: металл</w:t>
                                  </w:r>
                                  <w:r w:rsidR="003D6069">
                                    <w:rPr>
                                      <w:sz w:val="24"/>
                                      <w:szCs w:val="24"/>
                                    </w:rPr>
                                    <w:t>, дерево</w:t>
                                  </w:r>
                                </w:p>
                                <w:p w:rsidR="00D3567C" w:rsidRDefault="008F6BA1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Назначение для детей 10</w:t>
                                  </w:r>
                                  <w:r w:rsidR="00D3567C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3D6069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D3567C">
                                    <w:rPr>
                                      <w:sz w:val="24"/>
                                      <w:szCs w:val="24"/>
                                    </w:rPr>
                                    <w:t xml:space="preserve">лет, установка на </w:t>
                                  </w:r>
                                  <w:r w:rsidR="003D6069">
                                    <w:rPr>
                                      <w:sz w:val="24"/>
                                      <w:szCs w:val="24"/>
                                    </w:rPr>
                                    <w:t>игровых</w:t>
                                  </w:r>
                                  <w:r w:rsidR="00D3567C">
                                    <w:rPr>
                                      <w:sz w:val="24"/>
                                      <w:szCs w:val="24"/>
                                    </w:rPr>
                                    <w:t xml:space="preserve"> площадках</w:t>
                                  </w:r>
                                </w:p>
                                <w:p w:rsidR="00D3567C" w:rsidRDefault="00D3567C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Цветовое решение: </w:t>
                                  </w:r>
                                  <w:r w:rsidR="003D6069">
                                    <w:rPr>
                                      <w:sz w:val="24"/>
                                      <w:szCs w:val="24"/>
                                    </w:rPr>
                                    <w:t>серый, желтый, синий, красный, черный</w:t>
                                  </w:r>
                                </w:p>
                                <w:p w:rsidR="003D6069" w:rsidRPr="000D3192" w:rsidRDefault="003D6069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В состав комплекса входят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рукоход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, лестница, щиты 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азелки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250.4pt;margin-top:-.75pt;width:186.95pt;height:110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" filled="f" stroked="f">
                      <v:textbox style="mso-fit-shape-to-text:t">
                        <w:txbxContent>
                          <w:p w:rsidR="00D3567C" w:rsidRDefault="00D3567C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3192">
                              <w:rPr>
                                <w:sz w:val="24"/>
                                <w:szCs w:val="24"/>
                              </w:rPr>
                              <w:t>Материал</w:t>
                            </w:r>
                            <w:r w:rsidR="008F6BA1">
                              <w:rPr>
                                <w:sz w:val="24"/>
                                <w:szCs w:val="24"/>
                              </w:rPr>
                              <w:t>ы: металл</w:t>
                            </w:r>
                            <w:r w:rsidR="003D6069">
                              <w:rPr>
                                <w:sz w:val="24"/>
                                <w:szCs w:val="24"/>
                              </w:rPr>
                              <w:t>, дерево</w:t>
                            </w:r>
                          </w:p>
                          <w:p w:rsidR="00D3567C" w:rsidRDefault="008F6BA1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Назначение для детей 10</w:t>
                            </w:r>
                            <w:r w:rsidR="00D3567C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3D6069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D3567C">
                              <w:rPr>
                                <w:sz w:val="24"/>
                                <w:szCs w:val="24"/>
                              </w:rPr>
                              <w:t xml:space="preserve">лет, установка на </w:t>
                            </w:r>
                            <w:r w:rsidR="003D6069">
                              <w:rPr>
                                <w:sz w:val="24"/>
                                <w:szCs w:val="24"/>
                              </w:rPr>
                              <w:t>игровых</w:t>
                            </w:r>
                            <w:r w:rsidR="00D3567C">
                              <w:rPr>
                                <w:sz w:val="24"/>
                                <w:szCs w:val="24"/>
                              </w:rPr>
                              <w:t xml:space="preserve"> площадках</w:t>
                            </w:r>
                          </w:p>
                          <w:p w:rsidR="00D3567C" w:rsidRDefault="00D3567C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Цветовое решение: </w:t>
                            </w:r>
                            <w:r w:rsidR="003D6069">
                              <w:rPr>
                                <w:sz w:val="24"/>
                                <w:szCs w:val="24"/>
                              </w:rPr>
                              <w:t>серый, желтый, синий, красный, черный</w:t>
                            </w:r>
                          </w:p>
                          <w:p w:rsidR="003D6069" w:rsidRPr="000D3192" w:rsidRDefault="003D6069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 состав комплекса входят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рукоход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, лестница, щиты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л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азелки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6581">
              <w:rPr>
                <w:noProof/>
              </w:rPr>
              <w:t>Спортивный комплекс</w:t>
            </w:r>
          </w:p>
          <w:p w:rsidR="00D3567C" w:rsidRDefault="003D6069" w:rsidP="00E06502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544ED40D" wp14:editId="6F29E4B7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94615</wp:posOffset>
                  </wp:positionV>
                  <wp:extent cx="3114675" cy="1410970"/>
                  <wp:effectExtent l="0" t="0" r="9525" b="0"/>
                  <wp:wrapNone/>
                  <wp:docPr id="298" name="Рисунок 298" descr="Спортивный комплекс Romana  401.05.00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ортивный комплекс Romana  401.05.00, фото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76" b="33221"/>
                          <a:stretch/>
                        </pic:blipFill>
                        <pic:spPr bwMode="auto">
                          <a:xfrm>
                            <a:off x="0" y="0"/>
                            <a:ext cx="311467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581">
              <w:rPr>
                <w:noProof/>
              </w:rPr>
              <w:t>3150*6450*19</w:t>
            </w:r>
            <w:r w:rsidR="008F6BA1">
              <w:rPr>
                <w:noProof/>
              </w:rPr>
              <w:t>00мм.</w:t>
            </w:r>
          </w:p>
          <w:p w:rsidR="00D3567C" w:rsidRDefault="00D3567C" w:rsidP="00E06502">
            <w:pPr>
              <w:pStyle w:val="newncpi"/>
              <w:ind w:right="34" w:firstLine="0"/>
              <w:rPr>
                <w:noProof/>
              </w:rPr>
            </w:pPr>
          </w:p>
          <w:p w:rsidR="00D3567C" w:rsidRDefault="00D3567C" w:rsidP="00E06502">
            <w:pPr>
              <w:pStyle w:val="newncpi"/>
              <w:ind w:right="34" w:firstLine="0"/>
              <w:rPr>
                <w:noProof/>
              </w:rPr>
            </w:pPr>
          </w:p>
          <w:p w:rsidR="00D3567C" w:rsidRDefault="00D3567C" w:rsidP="00E06502">
            <w:pPr>
              <w:pStyle w:val="newncpi"/>
              <w:ind w:right="34" w:firstLine="0"/>
              <w:rPr>
                <w:noProof/>
              </w:rPr>
            </w:pPr>
          </w:p>
          <w:p w:rsidR="008F6BA1" w:rsidRDefault="008F6BA1" w:rsidP="00E06502">
            <w:pPr>
              <w:pStyle w:val="newncpi"/>
              <w:ind w:right="34" w:firstLine="0"/>
              <w:rPr>
                <w:noProof/>
              </w:rPr>
            </w:pPr>
          </w:p>
          <w:p w:rsidR="00ED3904" w:rsidRDefault="00ED3904" w:rsidP="00E06502">
            <w:pPr>
              <w:pStyle w:val="newncpi"/>
              <w:ind w:right="34" w:firstLine="0"/>
              <w:rPr>
                <w:noProof/>
              </w:rPr>
            </w:pPr>
          </w:p>
          <w:p w:rsidR="00081B6D" w:rsidRDefault="00081B6D" w:rsidP="00E06502">
            <w:pPr>
              <w:pStyle w:val="newncpi"/>
              <w:ind w:right="34" w:firstLine="0"/>
              <w:rPr>
                <w:noProof/>
              </w:rPr>
            </w:pPr>
          </w:p>
          <w:p w:rsidR="00D3567C" w:rsidRDefault="00D3567C" w:rsidP="00E06502">
            <w:pPr>
              <w:pStyle w:val="newncpi"/>
              <w:ind w:right="34" w:firstLine="0"/>
              <w:rPr>
                <w:noProof/>
              </w:rPr>
            </w:pPr>
          </w:p>
        </w:tc>
        <w:tc>
          <w:tcPr>
            <w:tcW w:w="1134" w:type="dxa"/>
            <w:vAlign w:val="center"/>
          </w:tcPr>
          <w:p w:rsidR="00D3567C" w:rsidRDefault="00D3567C" w:rsidP="00E9460B">
            <w:pPr>
              <w:pStyle w:val="newncpi"/>
              <w:ind w:left="-108" w:right="-108" w:firstLine="0"/>
              <w:jc w:val="center"/>
            </w:pPr>
            <w:r>
              <w:t>1 шт.</w:t>
            </w:r>
          </w:p>
        </w:tc>
      </w:tr>
      <w:tr w:rsidR="00373DB6" w:rsidRPr="00644C0F" w:rsidTr="00626B28">
        <w:trPr>
          <w:trHeight w:val="418"/>
        </w:trPr>
        <w:tc>
          <w:tcPr>
            <w:tcW w:w="426" w:type="dxa"/>
            <w:vAlign w:val="center"/>
          </w:tcPr>
          <w:p w:rsidR="00373DB6" w:rsidRDefault="00373DB6" w:rsidP="00E9460B">
            <w:pPr>
              <w:pStyle w:val="newncpi"/>
              <w:ind w:left="-108" w:right="-108" w:firstLine="0"/>
              <w:jc w:val="center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8930" w:type="dxa"/>
            <w:vAlign w:val="center"/>
          </w:tcPr>
          <w:p w:rsidR="00373DB6" w:rsidRDefault="00373DB6" w:rsidP="00E06502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AA0CC95" wp14:editId="55D51ECF">
                      <wp:simplePos x="0" y="0"/>
                      <wp:positionH relativeFrom="column">
                        <wp:posOffset>3037205</wp:posOffset>
                      </wp:positionH>
                      <wp:positionV relativeFrom="paragraph">
                        <wp:posOffset>36195</wp:posOffset>
                      </wp:positionV>
                      <wp:extent cx="2374265" cy="1403985"/>
                      <wp:effectExtent l="0" t="0" r="0" b="0"/>
                      <wp:wrapNone/>
                      <wp:docPr id="30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3DB6" w:rsidRDefault="00373DB6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3192">
                                    <w:rPr>
                                      <w:sz w:val="24"/>
                                      <w:szCs w:val="24"/>
                                    </w:rPr>
                                    <w:t>Материал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ы: металл, дерево, цепь</w:t>
                                  </w:r>
                                </w:p>
                                <w:p w:rsidR="00373DB6" w:rsidRDefault="00373DB6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Назначение для детей 3-14лет, установка на детских площадках</w:t>
                                  </w:r>
                                </w:p>
                                <w:p w:rsidR="00373DB6" w:rsidRDefault="00373DB6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Цветовое решение: серый, </w:t>
                                  </w:r>
                                  <w:r w:rsidR="00C417FE">
                                    <w:rPr>
                                      <w:sz w:val="24"/>
                                      <w:szCs w:val="24"/>
                                    </w:rPr>
                                    <w:t>красный</w:t>
                                  </w:r>
                                </w:p>
                                <w:p w:rsidR="00373DB6" w:rsidRPr="000D3192" w:rsidRDefault="00C417FE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Левый подвес – люлька, правый подвес - жесткий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4" type="#_x0000_t202" style="position:absolute;left:0;text-align:left;margin-left:239.15pt;margin-top:2.85pt;width:186.95pt;height:110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" filled="f" stroked="f">
                      <v:textbox style="mso-fit-shape-to-text:t">
                        <w:txbxContent>
                          <w:p w:rsidR="00373DB6" w:rsidRDefault="00373DB6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3192">
                              <w:rPr>
                                <w:sz w:val="24"/>
                                <w:szCs w:val="24"/>
                              </w:rPr>
                              <w:t>Материал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ы: металл, дерево, цепь</w:t>
                            </w:r>
                          </w:p>
                          <w:p w:rsidR="00373DB6" w:rsidRDefault="00373DB6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Назначение для детей 3-14лет, установка на детских площадках</w:t>
                            </w:r>
                          </w:p>
                          <w:p w:rsidR="00373DB6" w:rsidRDefault="00373DB6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Цветовое решение: серый, </w:t>
                            </w:r>
                            <w:r w:rsidR="00C417FE">
                              <w:rPr>
                                <w:sz w:val="24"/>
                                <w:szCs w:val="24"/>
                              </w:rPr>
                              <w:t>красный</w:t>
                            </w:r>
                          </w:p>
                          <w:p w:rsidR="00373DB6" w:rsidRPr="000D3192" w:rsidRDefault="00C417FE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Левый подвес – люлька, правый подвес - жесткий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>Качели двойные смешаные</w:t>
            </w:r>
          </w:p>
          <w:p w:rsidR="00373DB6" w:rsidRDefault="00373DB6" w:rsidP="00E06502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440E92E4" wp14:editId="7E260DFD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12700</wp:posOffset>
                  </wp:positionV>
                  <wp:extent cx="1866900" cy="2059940"/>
                  <wp:effectExtent l="0" t="0" r="0" b="0"/>
                  <wp:wrapNone/>
                  <wp:docPr id="299" name="Рисунок 299" descr="https://outdoor.romana.ru/upload/resize_cache/iblock/4d1/521_575_2/4d1efa7575e297fdf7faa3265cc41f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utdoor.romana.ru/upload/resize_cache/iblock/4d1/521_575_2/4d1efa7575e297fdf7faa3265cc41f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0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2800*1300*2200мм.</w:t>
            </w:r>
          </w:p>
          <w:p w:rsidR="00373DB6" w:rsidRDefault="00373DB6" w:rsidP="00E06502">
            <w:pPr>
              <w:pStyle w:val="newncpi"/>
              <w:ind w:right="34" w:firstLine="0"/>
              <w:rPr>
                <w:noProof/>
              </w:rPr>
            </w:pPr>
          </w:p>
          <w:p w:rsidR="00373DB6" w:rsidRDefault="00373DB6" w:rsidP="00E06502">
            <w:pPr>
              <w:pStyle w:val="newncpi"/>
              <w:ind w:right="34" w:firstLine="0"/>
              <w:rPr>
                <w:noProof/>
              </w:rPr>
            </w:pPr>
          </w:p>
          <w:p w:rsidR="00373DB6" w:rsidRDefault="00373DB6" w:rsidP="00E06502">
            <w:pPr>
              <w:pStyle w:val="newncpi"/>
              <w:ind w:right="34" w:firstLine="0"/>
              <w:rPr>
                <w:noProof/>
              </w:rPr>
            </w:pPr>
          </w:p>
          <w:p w:rsidR="00373DB6" w:rsidRDefault="00373DB6" w:rsidP="00E06502">
            <w:pPr>
              <w:pStyle w:val="newncpi"/>
              <w:ind w:right="34" w:firstLine="0"/>
              <w:rPr>
                <w:noProof/>
              </w:rPr>
            </w:pPr>
          </w:p>
          <w:p w:rsidR="00373DB6" w:rsidRDefault="00373DB6" w:rsidP="00E06502">
            <w:pPr>
              <w:pStyle w:val="newncpi"/>
              <w:ind w:right="34" w:firstLine="0"/>
              <w:rPr>
                <w:noProof/>
              </w:rPr>
            </w:pPr>
          </w:p>
          <w:p w:rsidR="00373DB6" w:rsidRDefault="00373DB6" w:rsidP="00E06502">
            <w:pPr>
              <w:pStyle w:val="newncpi"/>
              <w:ind w:right="34" w:firstLine="0"/>
              <w:rPr>
                <w:noProof/>
              </w:rPr>
            </w:pPr>
          </w:p>
          <w:p w:rsidR="00373DB6" w:rsidRDefault="00373DB6" w:rsidP="00E06502">
            <w:pPr>
              <w:pStyle w:val="newncpi"/>
              <w:ind w:right="34" w:firstLine="0"/>
              <w:rPr>
                <w:noProof/>
              </w:rPr>
            </w:pPr>
          </w:p>
          <w:p w:rsidR="00373DB6" w:rsidRDefault="00373DB6" w:rsidP="00E06502">
            <w:pPr>
              <w:pStyle w:val="newncpi"/>
              <w:ind w:right="34" w:firstLine="0"/>
              <w:rPr>
                <w:noProof/>
              </w:rPr>
            </w:pPr>
          </w:p>
          <w:p w:rsidR="00373DB6" w:rsidRDefault="00373DB6" w:rsidP="00E06502">
            <w:pPr>
              <w:pStyle w:val="newncpi"/>
              <w:ind w:right="34" w:firstLine="0"/>
              <w:rPr>
                <w:noProof/>
              </w:rPr>
            </w:pPr>
          </w:p>
          <w:p w:rsidR="00373DB6" w:rsidRDefault="00373DB6" w:rsidP="00E06502">
            <w:pPr>
              <w:pStyle w:val="newncpi"/>
              <w:ind w:right="34" w:firstLine="0"/>
              <w:rPr>
                <w:noProof/>
              </w:rPr>
            </w:pPr>
          </w:p>
          <w:p w:rsidR="00373DB6" w:rsidRDefault="00373DB6" w:rsidP="00E06502">
            <w:pPr>
              <w:pStyle w:val="newncpi"/>
              <w:ind w:right="34" w:firstLine="0"/>
              <w:rPr>
                <w:noProof/>
              </w:rPr>
            </w:pPr>
          </w:p>
        </w:tc>
        <w:tc>
          <w:tcPr>
            <w:tcW w:w="1134" w:type="dxa"/>
            <w:vAlign w:val="center"/>
          </w:tcPr>
          <w:p w:rsidR="00373DB6" w:rsidRDefault="00C417FE" w:rsidP="00E9460B">
            <w:pPr>
              <w:pStyle w:val="newncpi"/>
              <w:ind w:left="-108" w:right="-108" w:firstLine="0"/>
              <w:jc w:val="center"/>
            </w:pPr>
            <w:r>
              <w:t>1 шт.</w:t>
            </w:r>
          </w:p>
        </w:tc>
      </w:tr>
      <w:tr w:rsidR="00C417FE" w:rsidRPr="00644C0F" w:rsidTr="00626B28">
        <w:trPr>
          <w:trHeight w:val="418"/>
        </w:trPr>
        <w:tc>
          <w:tcPr>
            <w:tcW w:w="426" w:type="dxa"/>
            <w:vAlign w:val="center"/>
          </w:tcPr>
          <w:p w:rsidR="00C417FE" w:rsidRDefault="00C417FE" w:rsidP="00E9460B">
            <w:pPr>
              <w:pStyle w:val="newncpi"/>
              <w:ind w:left="-108" w:right="-108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10</w:t>
            </w:r>
          </w:p>
        </w:tc>
        <w:tc>
          <w:tcPr>
            <w:tcW w:w="8930" w:type="dxa"/>
            <w:vAlign w:val="center"/>
          </w:tcPr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2DB4EEDE" wp14:editId="113C95C4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83820</wp:posOffset>
                  </wp:positionV>
                  <wp:extent cx="3790950" cy="3983990"/>
                  <wp:effectExtent l="0" t="0" r="0" b="0"/>
                  <wp:wrapNone/>
                  <wp:docPr id="301" name="Рисунок 301" descr="Спортивно-игровой комплекс ROMANA 101.28.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ортивно-игровой комплекс ROMANA 101.28.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398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Игровой комплекс</w:t>
            </w: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w:t>6650*5200*4300мм.</w:t>
            </w: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2146111" wp14:editId="72DCAEED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97790</wp:posOffset>
                      </wp:positionV>
                      <wp:extent cx="5419725" cy="1403985"/>
                      <wp:effectExtent l="0" t="0" r="0" b="0"/>
                      <wp:wrapNone/>
                      <wp:docPr id="30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97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17FE" w:rsidRDefault="00C417FE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3192">
                                    <w:rPr>
                                      <w:sz w:val="24"/>
                                      <w:szCs w:val="24"/>
                                    </w:rPr>
                                    <w:t>Материал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ы: металл, дерево</w:t>
                                  </w:r>
                                </w:p>
                                <w:p w:rsidR="00C417FE" w:rsidRDefault="00C417FE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Назначение для детей 3-10лет, установка на детских площадках</w:t>
                                  </w:r>
                                </w:p>
                                <w:p w:rsidR="00C417FE" w:rsidRDefault="00C417FE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Цветовое решение: синий, красный, желтый, серый</w:t>
                                  </w:r>
                                </w:p>
                                <w:p w:rsidR="005F6B5C" w:rsidRPr="005F6B5C" w:rsidRDefault="005F6B5C" w:rsidP="005F6B5C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spacing w:line="300" w:lineRule="atLeast"/>
                                    <w:ind w:left="0"/>
                                    <w:rPr>
                                      <w:color w:val="2B2B2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2B2B2B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 w:rsidRPr="005F6B5C">
                                    <w:rPr>
                                      <w:color w:val="2B2B2B"/>
                                      <w:sz w:val="24"/>
                                      <w:szCs w:val="24"/>
                                    </w:rPr>
                                    <w:t>омплектация: турник, туннель, лестница, скалолазная стенка, канат</w:t>
                                  </w:r>
                                </w:p>
                                <w:p w:rsidR="00C417FE" w:rsidRPr="005F6B5C" w:rsidRDefault="00C417FE" w:rsidP="005F6B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3.75pt;margin-top:7.7pt;width:426.75pt;height:11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" filled="f" stroked="f">
                      <v:textbox style="mso-fit-shape-to-text:t">
                        <w:txbxContent>
                          <w:p w:rsidR="00C417FE" w:rsidRDefault="00C417FE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3192">
                              <w:rPr>
                                <w:sz w:val="24"/>
                                <w:szCs w:val="24"/>
                              </w:rPr>
                              <w:t>Материал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ы: металл, дерево</w:t>
                            </w:r>
                          </w:p>
                          <w:p w:rsidR="00C417FE" w:rsidRDefault="00C417FE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Назначение для детей 3-10лет, установка на детских площадках</w:t>
                            </w:r>
                          </w:p>
                          <w:p w:rsidR="00C417FE" w:rsidRDefault="00C417FE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Цветовое решение: синий, красный, желтый, серый</w:t>
                            </w:r>
                          </w:p>
                          <w:p w:rsidR="005F6B5C" w:rsidRPr="005F6B5C" w:rsidRDefault="005F6B5C" w:rsidP="005F6B5C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tLeast"/>
                              <w:ind w:left="0"/>
                              <w:rPr>
                                <w:color w:val="2B2B2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B2B2B"/>
                                <w:sz w:val="24"/>
                                <w:szCs w:val="24"/>
                              </w:rPr>
                              <w:t>К</w:t>
                            </w:r>
                            <w:r w:rsidRPr="005F6B5C">
                              <w:rPr>
                                <w:color w:val="2B2B2B"/>
                                <w:sz w:val="24"/>
                                <w:szCs w:val="24"/>
                              </w:rPr>
                              <w:t>омплектация: турник, туннель, лестница, скалолазная стенка, канат</w:t>
                            </w:r>
                          </w:p>
                          <w:p w:rsidR="00C417FE" w:rsidRPr="005F6B5C" w:rsidRDefault="00C417FE" w:rsidP="005F6B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  <w:p w:rsidR="00C417FE" w:rsidRDefault="00C417FE" w:rsidP="00E06502">
            <w:pPr>
              <w:pStyle w:val="newncpi"/>
              <w:ind w:right="34" w:firstLine="0"/>
              <w:rPr>
                <w:noProof/>
              </w:rPr>
            </w:pPr>
          </w:p>
        </w:tc>
        <w:tc>
          <w:tcPr>
            <w:tcW w:w="1134" w:type="dxa"/>
            <w:vAlign w:val="center"/>
          </w:tcPr>
          <w:p w:rsidR="00C417FE" w:rsidRDefault="009A4EFB" w:rsidP="00E9460B">
            <w:pPr>
              <w:pStyle w:val="newncpi"/>
              <w:ind w:left="-108" w:right="-108" w:firstLine="0"/>
              <w:jc w:val="center"/>
            </w:pPr>
            <w:r>
              <w:t>1 шт.</w:t>
            </w:r>
          </w:p>
        </w:tc>
      </w:tr>
      <w:tr w:rsidR="005F6B5C" w:rsidRPr="00644C0F" w:rsidTr="002F4507">
        <w:trPr>
          <w:trHeight w:val="418"/>
        </w:trPr>
        <w:tc>
          <w:tcPr>
            <w:tcW w:w="426" w:type="dxa"/>
            <w:vAlign w:val="center"/>
          </w:tcPr>
          <w:p w:rsidR="005F6B5C" w:rsidRDefault="005F6B5C" w:rsidP="00E9460B">
            <w:pPr>
              <w:pStyle w:val="newncpi"/>
              <w:ind w:left="-108" w:right="-108" w:firstLine="0"/>
              <w:jc w:val="center"/>
              <w:rPr>
                <w:noProof/>
              </w:rPr>
            </w:pPr>
            <w:r>
              <w:rPr>
                <w:noProof/>
              </w:rPr>
              <w:t>11</w:t>
            </w:r>
          </w:p>
        </w:tc>
        <w:tc>
          <w:tcPr>
            <w:tcW w:w="8930" w:type="dxa"/>
          </w:tcPr>
          <w:p w:rsidR="005F6B5C" w:rsidRDefault="005F6B5C" w:rsidP="00295779">
            <w:pPr>
              <w:pStyle w:val="newncpi"/>
              <w:ind w:right="34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EEE118F" wp14:editId="2E2462E2">
                      <wp:simplePos x="0" y="0"/>
                      <wp:positionH relativeFrom="column">
                        <wp:posOffset>2699385</wp:posOffset>
                      </wp:positionH>
                      <wp:positionV relativeFrom="paragraph">
                        <wp:posOffset>48260</wp:posOffset>
                      </wp:positionV>
                      <wp:extent cx="2583815" cy="1403985"/>
                      <wp:effectExtent l="0" t="0" r="0" b="0"/>
                      <wp:wrapNone/>
                      <wp:docPr id="30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381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6B5C" w:rsidRDefault="005F6B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3192">
                                    <w:rPr>
                                      <w:sz w:val="24"/>
                                      <w:szCs w:val="24"/>
                                    </w:rPr>
                                    <w:t>Материал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ы: металл (каркас), дерево</w:t>
                                  </w:r>
                                </w:p>
                                <w:p w:rsidR="005F6B5C" w:rsidRDefault="005F6B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Назначение для детей 3-7лет, установка на детских площадках</w:t>
                                  </w:r>
                                </w:p>
                                <w:p w:rsidR="005F6B5C" w:rsidRDefault="005F6B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Цветовое решение: оранжевый, синий, красный, желтый, зеленый</w:t>
                                  </w:r>
                                </w:p>
                                <w:p w:rsidR="005F6B5C" w:rsidRPr="000D3192" w:rsidRDefault="005F6B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На шагах изображение букв: «К», «О», «Ж», «З», «Г», «С», «Ф»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212.55pt;margin-top:3.8pt;width:203.45pt;height:110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" filled="f" stroked="f">
                      <v:textbox style="mso-fit-shape-to-text:t">
                        <w:txbxContent>
                          <w:p w:rsidR="005F6B5C" w:rsidRDefault="005F6B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3192">
                              <w:rPr>
                                <w:sz w:val="24"/>
                                <w:szCs w:val="24"/>
                              </w:rPr>
                              <w:t>Материал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ы: металл (каркас), дерево</w:t>
                            </w:r>
                          </w:p>
                          <w:p w:rsidR="005F6B5C" w:rsidRDefault="005F6B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Назначение для детей 3-7лет, установка на детских площадках</w:t>
                            </w:r>
                          </w:p>
                          <w:p w:rsidR="005F6B5C" w:rsidRDefault="005F6B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Цветовое решение: оранжевый, синий, красный, желтый, зеленый</w:t>
                            </w:r>
                          </w:p>
                          <w:p w:rsidR="005F6B5C" w:rsidRPr="000D3192" w:rsidRDefault="005F6B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 шагах изображение букв: «К», «О», «Ж», «З», «Г», «С», «Ф»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2261F8">
              <w:t>Шагоход</w:t>
            </w:r>
            <w:proofErr w:type="spellEnd"/>
            <w:r w:rsidR="002261F8">
              <w:t xml:space="preserve"> «Буквы</w:t>
            </w:r>
            <w:r>
              <w:t>»</w:t>
            </w:r>
          </w:p>
          <w:p w:rsidR="005F6B5C" w:rsidRDefault="005F6B5C" w:rsidP="00295779">
            <w:pPr>
              <w:pStyle w:val="newncpi"/>
              <w:ind w:right="34" w:firstLine="0"/>
              <w:jc w:val="left"/>
            </w:pPr>
            <w:r>
              <w:t>1240*320*650мм.</w:t>
            </w:r>
          </w:p>
          <w:p w:rsidR="005F6B5C" w:rsidRDefault="005F6B5C" w:rsidP="00295779">
            <w:pPr>
              <w:pStyle w:val="newncpi"/>
              <w:ind w:right="34" w:firstLine="0"/>
              <w:jc w:val="left"/>
            </w:pPr>
            <w:r>
              <w:t xml:space="preserve">    </w:t>
            </w:r>
          </w:p>
          <w:p w:rsidR="005F6B5C" w:rsidRDefault="002261F8" w:rsidP="00295779">
            <w:pPr>
              <w:pStyle w:val="newncpi"/>
              <w:ind w:right="3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44F239F7" wp14:editId="1BA6859C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99060</wp:posOffset>
                  </wp:positionV>
                  <wp:extent cx="1426845" cy="1257300"/>
                  <wp:effectExtent l="0" t="0" r="190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гоход буквы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B5C" w:rsidRDefault="005F6B5C" w:rsidP="00295779">
            <w:pPr>
              <w:pStyle w:val="newncpi"/>
              <w:ind w:right="34" w:firstLine="0"/>
              <w:jc w:val="left"/>
            </w:pPr>
          </w:p>
          <w:p w:rsidR="005F6B5C" w:rsidRDefault="005F6B5C" w:rsidP="00295779">
            <w:pPr>
              <w:pStyle w:val="newncpi"/>
              <w:ind w:right="34" w:firstLine="0"/>
              <w:jc w:val="left"/>
            </w:pPr>
          </w:p>
          <w:p w:rsidR="005F6B5C" w:rsidRDefault="005F6B5C" w:rsidP="00295779">
            <w:pPr>
              <w:pStyle w:val="newncpi"/>
              <w:ind w:right="34" w:firstLine="0"/>
              <w:jc w:val="left"/>
            </w:pPr>
          </w:p>
          <w:p w:rsidR="005F6B5C" w:rsidRDefault="009A4EFB" w:rsidP="00295779">
            <w:pPr>
              <w:pStyle w:val="newncpi"/>
              <w:ind w:right="3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07EECB4E" wp14:editId="6EFA365E">
                  <wp:simplePos x="0" y="0"/>
                  <wp:positionH relativeFrom="column">
                    <wp:posOffset>2346325</wp:posOffset>
                  </wp:positionH>
                  <wp:positionV relativeFrom="paragraph">
                    <wp:posOffset>142240</wp:posOffset>
                  </wp:positionV>
                  <wp:extent cx="809625" cy="753110"/>
                  <wp:effectExtent l="0" t="0" r="9525" b="889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1004957C" wp14:editId="1AE767BA">
                  <wp:simplePos x="0" y="0"/>
                  <wp:positionH relativeFrom="column">
                    <wp:posOffset>3392805</wp:posOffset>
                  </wp:positionH>
                  <wp:positionV relativeFrom="paragraph">
                    <wp:posOffset>148590</wp:posOffset>
                  </wp:positionV>
                  <wp:extent cx="805180" cy="738505"/>
                  <wp:effectExtent l="0" t="0" r="0" b="444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3A830E75" wp14:editId="50CE67B5">
                  <wp:simplePos x="0" y="0"/>
                  <wp:positionH relativeFrom="column">
                    <wp:posOffset>4431665</wp:posOffset>
                  </wp:positionH>
                  <wp:positionV relativeFrom="paragraph">
                    <wp:posOffset>148590</wp:posOffset>
                  </wp:positionV>
                  <wp:extent cx="741409" cy="752475"/>
                  <wp:effectExtent l="0" t="0" r="190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09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B5C" w:rsidRDefault="005F6B5C" w:rsidP="00295779">
            <w:pPr>
              <w:pStyle w:val="newncpi"/>
              <w:ind w:right="34" w:firstLine="0"/>
              <w:jc w:val="left"/>
            </w:pPr>
          </w:p>
          <w:p w:rsidR="005F6B5C" w:rsidRDefault="005F6B5C" w:rsidP="00295779">
            <w:pPr>
              <w:pStyle w:val="newncpi"/>
              <w:ind w:right="34" w:firstLine="0"/>
              <w:jc w:val="left"/>
            </w:pPr>
          </w:p>
          <w:p w:rsidR="005F6B5C" w:rsidRDefault="009A4EFB" w:rsidP="00295779">
            <w:pPr>
              <w:pStyle w:val="newncpi"/>
              <w:ind w:right="3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196D765B" wp14:editId="17622E3E">
                  <wp:simplePos x="0" y="0"/>
                  <wp:positionH relativeFrom="column">
                    <wp:posOffset>2345690</wp:posOffset>
                  </wp:positionH>
                  <wp:positionV relativeFrom="paragraph">
                    <wp:posOffset>499110</wp:posOffset>
                  </wp:positionV>
                  <wp:extent cx="816417" cy="847725"/>
                  <wp:effectExtent l="0" t="0" r="3175" b="0"/>
                  <wp:wrapNone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17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61F8" w:rsidRDefault="002261F8" w:rsidP="00295779">
            <w:pPr>
              <w:pStyle w:val="newncpi"/>
              <w:ind w:right="3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2C94C84E" wp14:editId="62D5329F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30480</wp:posOffset>
                  </wp:positionV>
                  <wp:extent cx="1352550" cy="154368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гоход буквы сверху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61F8" w:rsidRDefault="002261F8" w:rsidP="00295779">
            <w:pPr>
              <w:pStyle w:val="newncpi"/>
              <w:ind w:right="34" w:firstLine="0"/>
              <w:jc w:val="left"/>
            </w:pPr>
          </w:p>
          <w:p w:rsidR="002261F8" w:rsidRDefault="009A4EFB" w:rsidP="00295779">
            <w:pPr>
              <w:pStyle w:val="newncpi"/>
              <w:ind w:right="3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2803F93F" wp14:editId="3B7DA68D">
                  <wp:simplePos x="0" y="0"/>
                  <wp:positionH relativeFrom="column">
                    <wp:posOffset>4355465</wp:posOffset>
                  </wp:positionH>
                  <wp:positionV relativeFrom="paragraph">
                    <wp:posOffset>16510</wp:posOffset>
                  </wp:positionV>
                  <wp:extent cx="876300" cy="803910"/>
                  <wp:effectExtent l="0" t="0" r="0" b="0"/>
                  <wp:wrapNone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5E6B3FB2" wp14:editId="53776CA6">
                  <wp:simplePos x="0" y="0"/>
                  <wp:positionH relativeFrom="column">
                    <wp:posOffset>3326765</wp:posOffset>
                  </wp:positionH>
                  <wp:positionV relativeFrom="paragraph">
                    <wp:posOffset>40005</wp:posOffset>
                  </wp:positionV>
                  <wp:extent cx="872490" cy="732790"/>
                  <wp:effectExtent l="0" t="0" r="381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4EFB" w:rsidRDefault="009A4EFB" w:rsidP="00295779">
            <w:pPr>
              <w:pStyle w:val="newncpi"/>
              <w:ind w:right="34" w:firstLine="0"/>
              <w:jc w:val="left"/>
            </w:pPr>
          </w:p>
          <w:p w:rsidR="002261F8" w:rsidRDefault="002261F8" w:rsidP="00295779">
            <w:pPr>
              <w:pStyle w:val="newncpi"/>
              <w:ind w:right="34" w:firstLine="0"/>
              <w:jc w:val="left"/>
            </w:pPr>
          </w:p>
          <w:p w:rsidR="002261F8" w:rsidRDefault="002261F8" w:rsidP="00295779">
            <w:pPr>
              <w:pStyle w:val="newncpi"/>
              <w:ind w:right="34" w:firstLine="0"/>
              <w:jc w:val="left"/>
            </w:pPr>
          </w:p>
          <w:p w:rsidR="005F6B5C" w:rsidRDefault="005F6B5C" w:rsidP="00295779">
            <w:pPr>
              <w:pStyle w:val="newncpi"/>
              <w:ind w:right="34" w:firstLine="0"/>
              <w:jc w:val="left"/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6316CF9B" wp14:editId="7D274EDD">
                  <wp:simplePos x="0" y="0"/>
                  <wp:positionH relativeFrom="column">
                    <wp:posOffset>2355215</wp:posOffset>
                  </wp:positionH>
                  <wp:positionV relativeFrom="paragraph">
                    <wp:posOffset>-7620</wp:posOffset>
                  </wp:positionV>
                  <wp:extent cx="809625" cy="875665"/>
                  <wp:effectExtent l="0" t="0" r="9525" b="635"/>
                  <wp:wrapNone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4EFB" w:rsidRDefault="009A4EFB" w:rsidP="00295779">
            <w:pPr>
              <w:pStyle w:val="newncpi"/>
              <w:ind w:right="34" w:firstLine="0"/>
              <w:jc w:val="left"/>
            </w:pPr>
          </w:p>
          <w:p w:rsidR="005F6B5C" w:rsidRDefault="005F6B5C" w:rsidP="00295779">
            <w:pPr>
              <w:pStyle w:val="newncpi"/>
              <w:ind w:right="34" w:firstLine="0"/>
              <w:jc w:val="left"/>
            </w:pPr>
          </w:p>
          <w:p w:rsidR="005F6B5C" w:rsidRDefault="005F6B5C" w:rsidP="00295779">
            <w:pPr>
              <w:pStyle w:val="newncpi"/>
              <w:ind w:right="34" w:firstLine="0"/>
              <w:jc w:val="left"/>
            </w:pPr>
          </w:p>
          <w:p w:rsidR="005F6B5C" w:rsidRPr="007A0B68" w:rsidRDefault="005F6B5C" w:rsidP="00295779">
            <w:pPr>
              <w:pStyle w:val="newncpi"/>
              <w:ind w:right="34" w:firstLine="0"/>
              <w:jc w:val="left"/>
            </w:pPr>
            <w:r>
              <w:t xml:space="preserve">                                                            </w:t>
            </w:r>
          </w:p>
        </w:tc>
        <w:tc>
          <w:tcPr>
            <w:tcW w:w="1134" w:type="dxa"/>
            <w:vAlign w:val="center"/>
          </w:tcPr>
          <w:p w:rsidR="005F6B5C" w:rsidRDefault="009A4EFB" w:rsidP="00E9460B">
            <w:pPr>
              <w:pStyle w:val="newncpi"/>
              <w:ind w:left="-108" w:right="-108" w:firstLine="0"/>
              <w:jc w:val="center"/>
            </w:pPr>
            <w:r>
              <w:t>1 шт.</w:t>
            </w:r>
          </w:p>
        </w:tc>
      </w:tr>
      <w:tr w:rsidR="009A4EFB" w:rsidRPr="00644C0F" w:rsidTr="002F4507">
        <w:trPr>
          <w:trHeight w:val="418"/>
        </w:trPr>
        <w:tc>
          <w:tcPr>
            <w:tcW w:w="426" w:type="dxa"/>
            <w:vAlign w:val="center"/>
          </w:tcPr>
          <w:p w:rsidR="009A4EFB" w:rsidRDefault="009A4EFB" w:rsidP="00E9460B">
            <w:pPr>
              <w:pStyle w:val="newncpi"/>
              <w:ind w:left="-108" w:right="-108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12</w:t>
            </w:r>
          </w:p>
        </w:tc>
        <w:tc>
          <w:tcPr>
            <w:tcW w:w="8930" w:type="dxa"/>
          </w:tcPr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8DDFEF8" wp14:editId="578B6129">
                      <wp:simplePos x="0" y="0"/>
                      <wp:positionH relativeFrom="column">
                        <wp:posOffset>2932430</wp:posOffset>
                      </wp:positionH>
                      <wp:positionV relativeFrom="paragraph">
                        <wp:posOffset>146050</wp:posOffset>
                      </wp:positionV>
                      <wp:extent cx="2374265" cy="1403985"/>
                      <wp:effectExtent l="0" t="0" r="0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4EFB" w:rsidRDefault="009A4EFB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3192">
                                    <w:rPr>
                                      <w:sz w:val="24"/>
                                      <w:szCs w:val="24"/>
                                    </w:rPr>
                                    <w:t>Материал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ы: металл, дерево</w:t>
                                  </w:r>
                                </w:p>
                                <w:p w:rsidR="009A4EFB" w:rsidRDefault="009A4EFB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Назначение: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общее пользование,</w:t>
                                  </w:r>
                                  <w:r w:rsidRPr="000A298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установка на придомовых территориях</w:t>
                                  </w:r>
                                </w:p>
                                <w:p w:rsidR="009A4EFB" w:rsidRPr="000D3192" w:rsidRDefault="009A4EFB" w:rsidP="00CB3A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Цветовое решение: </w:t>
                                  </w:r>
                                  <w:proofErr w:type="gramStart"/>
                                  <w:r w:rsidR="00481D09">
                                    <w:rPr>
                                      <w:sz w:val="24"/>
                                      <w:szCs w:val="24"/>
                                    </w:rPr>
                                    <w:t>светло-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серый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="00481D09">
                                    <w:rPr>
                                      <w:sz w:val="24"/>
                                      <w:szCs w:val="24"/>
                                    </w:rPr>
                                    <w:t>темно-коричневый (скамейки), черный, голубой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230.9pt;margin-top:11.5pt;width:186.95pt;height:110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" filled="f" stroked="f">
                      <v:textbox style="mso-fit-shape-to-text:t">
                        <w:txbxContent>
                          <w:p w:rsidR="009A4EFB" w:rsidRDefault="009A4EFB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3192">
                              <w:rPr>
                                <w:sz w:val="24"/>
                                <w:szCs w:val="24"/>
                              </w:rPr>
                              <w:t>Материал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ы: металл, дерево</w:t>
                            </w:r>
                          </w:p>
                          <w:p w:rsidR="009A4EFB" w:rsidRDefault="009A4EFB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Назначение: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общее пользование,</w:t>
                            </w:r>
                            <w:r w:rsidRPr="000A298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установка на придомовых территориях</w:t>
                            </w:r>
                          </w:p>
                          <w:p w:rsidR="009A4EFB" w:rsidRPr="000D3192" w:rsidRDefault="009A4EFB" w:rsidP="00CB3A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Цветовое решение: </w:t>
                            </w:r>
                            <w:proofErr w:type="gramStart"/>
                            <w:r w:rsidR="00481D09">
                              <w:rPr>
                                <w:sz w:val="24"/>
                                <w:szCs w:val="24"/>
                              </w:rPr>
                              <w:t>светло-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серый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81D09">
                              <w:rPr>
                                <w:sz w:val="24"/>
                                <w:szCs w:val="24"/>
                              </w:rPr>
                              <w:t>темно-коричневый (скамейки), черный, голубой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6ACF557D" wp14:editId="2F0F865C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-168910</wp:posOffset>
                  </wp:positionV>
                  <wp:extent cx="2943225" cy="3247825"/>
                  <wp:effectExtent l="0" t="0" r="0" b="0"/>
                  <wp:wrapNone/>
                  <wp:docPr id="306" name="Рисунок 306" descr="https://outdoor.romana.ru/upload/resize_cache/iblock/36b/521_575_2/36bfdffe972d528e7b01cbb14bb439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utdoor.romana.ru/upload/resize_cache/iblock/36b/521_575_2/36bfdffe972d528e7b01cbb14bb439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2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Беседка 6-ти гранная</w:t>
            </w: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  <w:r>
              <w:rPr>
                <w:noProof/>
              </w:rPr>
              <w:t>2140*2410*3000</w:t>
            </w: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  <w:p w:rsidR="009A4EFB" w:rsidRDefault="009A4EFB" w:rsidP="00295779">
            <w:pPr>
              <w:pStyle w:val="newncpi"/>
              <w:ind w:right="34" w:firstLine="0"/>
              <w:jc w:val="left"/>
              <w:rPr>
                <w:noProof/>
              </w:rPr>
            </w:pPr>
          </w:p>
        </w:tc>
        <w:tc>
          <w:tcPr>
            <w:tcW w:w="1134" w:type="dxa"/>
            <w:vAlign w:val="center"/>
          </w:tcPr>
          <w:p w:rsidR="009A4EFB" w:rsidRDefault="00EC7ADD" w:rsidP="00E9460B">
            <w:pPr>
              <w:pStyle w:val="newncpi"/>
              <w:ind w:left="-108" w:right="-108" w:firstLine="0"/>
              <w:jc w:val="center"/>
            </w:pPr>
            <w:r>
              <w:t>1 шт.</w:t>
            </w:r>
            <w:bookmarkStart w:id="0" w:name="_GoBack"/>
            <w:bookmarkEnd w:id="0"/>
          </w:p>
        </w:tc>
      </w:tr>
      <w:tr w:rsidR="005F6B5C" w:rsidRPr="00644C0F" w:rsidTr="00E9460B">
        <w:trPr>
          <w:trHeight w:val="275"/>
        </w:trPr>
        <w:tc>
          <w:tcPr>
            <w:tcW w:w="10490" w:type="dxa"/>
            <w:gridSpan w:val="3"/>
            <w:vAlign w:val="center"/>
          </w:tcPr>
          <w:p w:rsidR="005F6B5C" w:rsidRDefault="005F6B5C" w:rsidP="00DC4F72">
            <w:pPr>
              <w:pStyle w:val="newncpi"/>
              <w:ind w:right="175" w:firstLine="0"/>
            </w:pPr>
            <w:r>
              <w:t>Предлагаемое оборудование должно быть таким же, либо аналогичным с соблюдением основных конструктивных элементов и с тем же функциональным  назначением, допускаются незначительные отклонения по размерам. Цветовое решение может отличаться.</w:t>
            </w:r>
          </w:p>
          <w:p w:rsidR="005F6B5C" w:rsidRDefault="005F6B5C" w:rsidP="00DC4F72">
            <w:pPr>
              <w:pStyle w:val="newncpi"/>
              <w:ind w:right="175" w:firstLine="0"/>
            </w:pPr>
            <w:r>
              <w:t xml:space="preserve">Обеспечить сохранность лакокрасочного покрытия (упаковка бумагой, пленкой) при погрузке/выгрузке и транспортировке изделий. </w:t>
            </w:r>
          </w:p>
          <w:p w:rsidR="005F6B5C" w:rsidRPr="00E447D8" w:rsidRDefault="005F6B5C" w:rsidP="00F62206">
            <w:pPr>
              <w:pStyle w:val="newncpi"/>
              <w:ind w:right="175" w:firstLine="0"/>
            </w:pPr>
            <w:r w:rsidRPr="00022C43">
              <w:rPr>
                <w:b/>
                <w:u w:val="single"/>
              </w:rPr>
              <w:t xml:space="preserve">В случае поставки оборудования в разобранном виде – сборка на объекте </w:t>
            </w:r>
            <w:r>
              <w:rPr>
                <w:b/>
                <w:u w:val="single"/>
              </w:rPr>
              <w:t xml:space="preserve">Покупателя </w:t>
            </w:r>
            <w:r w:rsidRPr="00022C43">
              <w:rPr>
                <w:b/>
                <w:u w:val="single"/>
              </w:rPr>
              <w:t>силами и за счет Поставщика</w:t>
            </w:r>
            <w:r>
              <w:rPr>
                <w:b/>
                <w:u w:val="single"/>
              </w:rPr>
              <w:t xml:space="preserve"> (без монтажа)</w:t>
            </w:r>
            <w:r w:rsidRPr="00022C43">
              <w:rPr>
                <w:b/>
                <w:u w:val="single"/>
              </w:rPr>
              <w:t>.</w:t>
            </w:r>
            <w:r>
              <w:rPr>
                <w:b/>
                <w:u w:val="single"/>
              </w:rPr>
              <w:t xml:space="preserve"> </w:t>
            </w:r>
          </w:p>
        </w:tc>
      </w:tr>
    </w:tbl>
    <w:p w:rsidR="00183E54" w:rsidRPr="00746458" w:rsidRDefault="003E6A7A" w:rsidP="00EC2182">
      <w:pPr>
        <w:tabs>
          <w:tab w:val="left" w:pos="1500"/>
        </w:tabs>
        <w:ind w:left="-28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183E54" w:rsidRPr="00B52EAE">
        <w:rPr>
          <w:b/>
          <w:bCs/>
          <w:sz w:val="24"/>
          <w:szCs w:val="24"/>
        </w:rPr>
        <w:t>.</w:t>
      </w:r>
      <w:r w:rsidR="00183E54" w:rsidRPr="00B52EAE">
        <w:rPr>
          <w:bCs/>
          <w:color w:val="000080"/>
          <w:sz w:val="24"/>
          <w:szCs w:val="24"/>
        </w:rPr>
        <w:t xml:space="preserve"> </w:t>
      </w:r>
      <w:r w:rsidR="00183E54" w:rsidRPr="00B52EAE">
        <w:rPr>
          <w:sz w:val="24"/>
          <w:szCs w:val="24"/>
        </w:rPr>
        <w:t>Способ проведения процедуры закупки: процедура переговоров будет проводиться без предварительного квалификационного отбора и без проведения процедуры снижения цены заказа.</w:t>
      </w:r>
    </w:p>
    <w:p w:rsidR="003204E6" w:rsidRDefault="003E6A7A" w:rsidP="00EC2182">
      <w:pPr>
        <w:ind w:left="-284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 w:rsidR="00183E54" w:rsidRPr="00B52EAE">
        <w:rPr>
          <w:b/>
          <w:sz w:val="24"/>
          <w:szCs w:val="24"/>
        </w:rPr>
        <w:t>.</w:t>
      </w:r>
      <w:r w:rsidR="00824107">
        <w:rPr>
          <w:sz w:val="24"/>
          <w:szCs w:val="24"/>
        </w:rPr>
        <w:t xml:space="preserve"> </w:t>
      </w:r>
      <w:r w:rsidR="000164D4">
        <w:rPr>
          <w:sz w:val="24"/>
          <w:szCs w:val="24"/>
        </w:rPr>
        <w:t>С</w:t>
      </w:r>
      <w:r w:rsidR="00183E54">
        <w:rPr>
          <w:sz w:val="24"/>
          <w:szCs w:val="24"/>
        </w:rPr>
        <w:t>т</w:t>
      </w:r>
      <w:r w:rsidR="00C67C3F">
        <w:rPr>
          <w:sz w:val="24"/>
          <w:szCs w:val="24"/>
        </w:rPr>
        <w:t>о</w:t>
      </w:r>
      <w:r w:rsidR="00547B67">
        <w:rPr>
          <w:sz w:val="24"/>
          <w:szCs w:val="24"/>
        </w:rPr>
        <w:t xml:space="preserve">имость </w:t>
      </w:r>
      <w:r w:rsidR="00442C54">
        <w:rPr>
          <w:sz w:val="24"/>
          <w:szCs w:val="24"/>
        </w:rPr>
        <w:t>закупки</w:t>
      </w:r>
      <w:r w:rsidR="00B36D2B">
        <w:rPr>
          <w:sz w:val="24"/>
          <w:szCs w:val="24"/>
        </w:rPr>
        <w:t>:</w:t>
      </w:r>
      <w:r w:rsidR="00D61F4C">
        <w:rPr>
          <w:sz w:val="24"/>
          <w:szCs w:val="24"/>
        </w:rPr>
        <w:t xml:space="preserve"> </w:t>
      </w:r>
      <w:r w:rsidR="00EC7ADD">
        <w:rPr>
          <w:sz w:val="24"/>
          <w:szCs w:val="24"/>
        </w:rPr>
        <w:t>29 422</w:t>
      </w:r>
      <w:r w:rsidR="00664462">
        <w:rPr>
          <w:sz w:val="24"/>
          <w:szCs w:val="24"/>
        </w:rPr>
        <w:t xml:space="preserve"> </w:t>
      </w:r>
      <w:proofErr w:type="spellStart"/>
      <w:r w:rsidR="00664462">
        <w:rPr>
          <w:sz w:val="24"/>
          <w:szCs w:val="24"/>
        </w:rPr>
        <w:t>бел</w:t>
      </w:r>
      <w:proofErr w:type="gramStart"/>
      <w:r w:rsidR="00664462">
        <w:rPr>
          <w:sz w:val="24"/>
          <w:szCs w:val="24"/>
        </w:rPr>
        <w:t>.р</w:t>
      </w:r>
      <w:proofErr w:type="gramEnd"/>
      <w:r w:rsidR="00664462">
        <w:rPr>
          <w:sz w:val="24"/>
          <w:szCs w:val="24"/>
        </w:rPr>
        <w:t>уб</w:t>
      </w:r>
      <w:proofErr w:type="spellEnd"/>
      <w:r w:rsidR="00664462">
        <w:rPr>
          <w:sz w:val="24"/>
          <w:szCs w:val="24"/>
        </w:rPr>
        <w:t>.</w:t>
      </w:r>
    </w:p>
    <w:p w:rsidR="003E6A7A" w:rsidRPr="00054E21" w:rsidRDefault="003E6A7A" w:rsidP="00EC2182">
      <w:pPr>
        <w:tabs>
          <w:tab w:val="left" w:pos="5760"/>
        </w:tabs>
        <w:ind w:left="-284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Pr="00B52EAE">
        <w:rPr>
          <w:b/>
          <w:sz w:val="24"/>
          <w:szCs w:val="24"/>
        </w:rPr>
        <w:t>.</w:t>
      </w:r>
      <w:r w:rsidRPr="00B52EAE">
        <w:rPr>
          <w:sz w:val="24"/>
          <w:szCs w:val="24"/>
        </w:rPr>
        <w:t xml:space="preserve"> </w:t>
      </w:r>
      <w:r>
        <w:rPr>
          <w:sz w:val="24"/>
          <w:szCs w:val="24"/>
        </w:rPr>
        <w:t>Срок выполнения заказа:</w:t>
      </w:r>
      <w:r w:rsidR="00A83873">
        <w:rPr>
          <w:b/>
          <w:sz w:val="24"/>
          <w:szCs w:val="24"/>
        </w:rPr>
        <w:t xml:space="preserve"> </w:t>
      </w:r>
      <w:r w:rsidR="0025038C">
        <w:rPr>
          <w:b/>
          <w:sz w:val="24"/>
          <w:szCs w:val="24"/>
        </w:rPr>
        <w:t xml:space="preserve"> </w:t>
      </w:r>
      <w:r w:rsidR="00EC7ADD">
        <w:rPr>
          <w:b/>
          <w:sz w:val="24"/>
          <w:szCs w:val="24"/>
        </w:rPr>
        <w:t>27</w:t>
      </w:r>
      <w:r w:rsidR="000164D4">
        <w:rPr>
          <w:b/>
          <w:sz w:val="24"/>
          <w:szCs w:val="24"/>
        </w:rPr>
        <w:t>.08</w:t>
      </w:r>
      <w:r w:rsidR="002108F5">
        <w:rPr>
          <w:b/>
          <w:sz w:val="24"/>
          <w:szCs w:val="24"/>
        </w:rPr>
        <w:t>.2021г.</w:t>
      </w:r>
    </w:p>
    <w:p w:rsidR="005A33CA" w:rsidRPr="005A33CA" w:rsidRDefault="00183E54" w:rsidP="00EC2182">
      <w:pPr>
        <w:tabs>
          <w:tab w:val="left" w:pos="5760"/>
        </w:tabs>
        <w:ind w:left="-284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D875D0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Условия оплаты: </w:t>
      </w:r>
      <w:r w:rsidR="009464C5">
        <w:rPr>
          <w:sz w:val="24"/>
          <w:szCs w:val="24"/>
        </w:rPr>
        <w:t xml:space="preserve">отсрочка платежа </w:t>
      </w:r>
      <w:r w:rsidR="00DE4ED3">
        <w:rPr>
          <w:sz w:val="24"/>
          <w:szCs w:val="24"/>
        </w:rPr>
        <w:t>в течени</w:t>
      </w:r>
      <w:r w:rsidR="00934B65">
        <w:rPr>
          <w:sz w:val="24"/>
          <w:szCs w:val="24"/>
        </w:rPr>
        <w:t>е</w:t>
      </w:r>
      <w:r w:rsidR="00DE4ED3">
        <w:rPr>
          <w:sz w:val="24"/>
          <w:szCs w:val="24"/>
        </w:rPr>
        <w:t xml:space="preserve"> </w:t>
      </w:r>
      <w:r w:rsidR="009464C5">
        <w:rPr>
          <w:sz w:val="24"/>
          <w:szCs w:val="24"/>
        </w:rPr>
        <w:t>3</w:t>
      </w:r>
      <w:r w:rsidR="00D65AE3">
        <w:rPr>
          <w:sz w:val="24"/>
          <w:szCs w:val="24"/>
        </w:rPr>
        <w:t xml:space="preserve">0 календарных дней с момента </w:t>
      </w:r>
      <w:r w:rsidR="00CF58AF">
        <w:rPr>
          <w:sz w:val="24"/>
          <w:szCs w:val="24"/>
        </w:rPr>
        <w:t>поставки каждой партии</w:t>
      </w:r>
      <w:r w:rsidR="00612081">
        <w:rPr>
          <w:sz w:val="24"/>
          <w:szCs w:val="24"/>
        </w:rPr>
        <w:t xml:space="preserve"> </w:t>
      </w:r>
      <w:r w:rsidR="002108F5">
        <w:rPr>
          <w:sz w:val="24"/>
          <w:szCs w:val="24"/>
        </w:rPr>
        <w:t>(</w:t>
      </w:r>
      <w:r w:rsidR="00974C44">
        <w:rPr>
          <w:sz w:val="24"/>
          <w:szCs w:val="24"/>
        </w:rPr>
        <w:t>возможна</w:t>
      </w:r>
      <w:r w:rsidR="002108F5">
        <w:rPr>
          <w:sz w:val="24"/>
          <w:szCs w:val="24"/>
        </w:rPr>
        <w:t xml:space="preserve"> предоплата не более 50%)</w:t>
      </w:r>
    </w:p>
    <w:p w:rsidR="00183E54" w:rsidRDefault="00183E54" w:rsidP="00EC2182">
      <w:pPr>
        <w:tabs>
          <w:tab w:val="left" w:pos="5760"/>
        </w:tabs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873F1C">
        <w:rPr>
          <w:b/>
          <w:sz w:val="24"/>
          <w:szCs w:val="24"/>
        </w:rPr>
        <w:t>.</w:t>
      </w:r>
      <w:r w:rsidR="00442C54">
        <w:rPr>
          <w:sz w:val="24"/>
          <w:szCs w:val="24"/>
        </w:rPr>
        <w:t xml:space="preserve"> Условия поставки: </w:t>
      </w:r>
      <w:r w:rsidR="00A066AE">
        <w:rPr>
          <w:sz w:val="24"/>
          <w:szCs w:val="24"/>
        </w:rPr>
        <w:t xml:space="preserve">доставка и </w:t>
      </w:r>
      <w:r w:rsidR="00CA7D43">
        <w:rPr>
          <w:sz w:val="24"/>
          <w:szCs w:val="24"/>
        </w:rPr>
        <w:t>сборка</w:t>
      </w:r>
      <w:r w:rsidR="00A066AE">
        <w:rPr>
          <w:sz w:val="24"/>
          <w:szCs w:val="24"/>
        </w:rPr>
        <w:t xml:space="preserve"> силами и за счет Поставщика</w:t>
      </w:r>
      <w:r w:rsidR="00442C54">
        <w:rPr>
          <w:b/>
          <w:sz w:val="24"/>
          <w:szCs w:val="24"/>
        </w:rPr>
        <w:t xml:space="preserve"> </w:t>
      </w:r>
      <w:r w:rsidR="00CA7D43" w:rsidRPr="00CA7D43">
        <w:rPr>
          <w:sz w:val="24"/>
          <w:szCs w:val="24"/>
        </w:rPr>
        <w:t>(без монтажа)</w:t>
      </w:r>
      <w:r w:rsidR="00EC7ADD">
        <w:rPr>
          <w:sz w:val="24"/>
          <w:szCs w:val="24"/>
        </w:rPr>
        <w:t>, возможен вариант на условиях самовывоза (рассматривается с понижающим коэффициентом и с учетом транспортных затрат)</w:t>
      </w:r>
    </w:p>
    <w:p w:rsidR="003E6A7A" w:rsidRPr="00D875D0" w:rsidRDefault="003E6A7A" w:rsidP="00EC2182">
      <w:pPr>
        <w:ind w:left="-284"/>
        <w:jc w:val="both"/>
        <w:rPr>
          <w:sz w:val="24"/>
          <w:szCs w:val="24"/>
        </w:rPr>
      </w:pPr>
      <w:r>
        <w:rPr>
          <w:b/>
          <w:sz w:val="24"/>
          <w:szCs w:val="24"/>
        </w:rPr>
        <w:t>8.</w:t>
      </w:r>
      <w:r>
        <w:rPr>
          <w:sz w:val="24"/>
          <w:szCs w:val="24"/>
        </w:rPr>
        <w:t xml:space="preserve"> Источник финансирования объекта: бюджетные средства.</w:t>
      </w:r>
    </w:p>
    <w:p w:rsidR="00C8722D" w:rsidRDefault="003E6A7A" w:rsidP="00EC2182">
      <w:pPr>
        <w:ind w:left="-284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="00183E54" w:rsidRPr="00B52EAE">
        <w:rPr>
          <w:b/>
          <w:sz w:val="24"/>
          <w:szCs w:val="24"/>
        </w:rPr>
        <w:t>.</w:t>
      </w:r>
      <w:r w:rsidR="00183E54" w:rsidRPr="00B52EAE">
        <w:rPr>
          <w:sz w:val="24"/>
          <w:szCs w:val="24"/>
        </w:rPr>
        <w:t xml:space="preserve"> Более подробные условия проведения переговоров прописаны в документации для переговоров </w:t>
      </w:r>
    </w:p>
    <w:p w:rsidR="00EC6DE8" w:rsidRDefault="00183E54" w:rsidP="00EC2182">
      <w:pPr>
        <w:ind w:left="-284"/>
        <w:jc w:val="both"/>
        <w:rPr>
          <w:color w:val="000000"/>
          <w:sz w:val="24"/>
          <w:szCs w:val="24"/>
        </w:rPr>
      </w:pPr>
      <w:r w:rsidRPr="00B52EAE">
        <w:rPr>
          <w:sz w:val="24"/>
          <w:szCs w:val="24"/>
        </w:rPr>
        <w:t>(порядок проведения переговоров).</w:t>
      </w:r>
      <w:r w:rsidRPr="00B52EAE">
        <w:rPr>
          <w:color w:val="000000"/>
          <w:sz w:val="24"/>
          <w:szCs w:val="24"/>
        </w:rPr>
        <w:t xml:space="preserve"> Документация на переговоры предоставляется</w:t>
      </w:r>
      <w:r w:rsidRPr="00B52EAE">
        <w:rPr>
          <w:color w:val="FF0000"/>
          <w:sz w:val="24"/>
          <w:szCs w:val="24"/>
        </w:rPr>
        <w:t xml:space="preserve"> </w:t>
      </w:r>
      <w:r w:rsidRPr="00B52EAE">
        <w:rPr>
          <w:color w:val="000000"/>
          <w:sz w:val="24"/>
          <w:szCs w:val="24"/>
        </w:rPr>
        <w:t>бесплатно по</w:t>
      </w:r>
      <w:r w:rsidR="003204E6">
        <w:rPr>
          <w:color w:val="000000"/>
          <w:sz w:val="24"/>
          <w:szCs w:val="24"/>
        </w:rPr>
        <w:t xml:space="preserve"> </w:t>
      </w:r>
      <w:r w:rsidRPr="00B52EAE">
        <w:rPr>
          <w:color w:val="000000"/>
          <w:sz w:val="24"/>
          <w:szCs w:val="24"/>
        </w:rPr>
        <w:t>письменной заявке Участника.</w:t>
      </w:r>
    </w:p>
    <w:p w:rsidR="00716ECA" w:rsidRPr="0042776C" w:rsidRDefault="003E6A7A" w:rsidP="00EC2182">
      <w:pPr>
        <w:ind w:left="-284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10</w:t>
      </w:r>
      <w:r w:rsidR="00716ECA" w:rsidRPr="00B52EAE">
        <w:rPr>
          <w:b/>
          <w:color w:val="000000"/>
          <w:sz w:val="24"/>
          <w:szCs w:val="24"/>
        </w:rPr>
        <w:t>.</w:t>
      </w:r>
      <w:r w:rsidR="00716ECA" w:rsidRPr="00B52EAE">
        <w:rPr>
          <w:color w:val="000000"/>
          <w:sz w:val="24"/>
          <w:szCs w:val="24"/>
        </w:rPr>
        <w:t xml:space="preserve"> </w:t>
      </w:r>
      <w:r w:rsidR="00EC6DE8" w:rsidRPr="00B52EAE">
        <w:rPr>
          <w:color w:val="000000"/>
          <w:sz w:val="24"/>
          <w:szCs w:val="24"/>
        </w:rPr>
        <w:t>Дата и время начала подачи предложений для перего</w:t>
      </w:r>
      <w:r w:rsidR="00EC6DE8" w:rsidRPr="00B52EAE">
        <w:rPr>
          <w:sz w:val="24"/>
          <w:szCs w:val="24"/>
        </w:rPr>
        <w:t xml:space="preserve">воров: </w:t>
      </w:r>
      <w:r w:rsidR="00EC7ADD">
        <w:rPr>
          <w:b/>
          <w:sz w:val="24"/>
          <w:szCs w:val="24"/>
          <w:u w:val="single"/>
        </w:rPr>
        <w:t>с 14:50 04</w:t>
      </w:r>
      <w:r w:rsidR="00EC6DE8">
        <w:rPr>
          <w:b/>
          <w:sz w:val="24"/>
          <w:szCs w:val="24"/>
          <w:u w:val="single"/>
        </w:rPr>
        <w:t>.</w:t>
      </w:r>
      <w:r w:rsidR="00EC7ADD">
        <w:rPr>
          <w:b/>
          <w:sz w:val="24"/>
          <w:szCs w:val="24"/>
          <w:u w:val="single"/>
        </w:rPr>
        <w:t>08</w:t>
      </w:r>
      <w:r w:rsidR="00186D96">
        <w:rPr>
          <w:b/>
          <w:sz w:val="24"/>
          <w:szCs w:val="24"/>
          <w:u w:val="single"/>
        </w:rPr>
        <w:t>.2021г. до 14:5</w:t>
      </w:r>
      <w:r w:rsidR="00007643">
        <w:rPr>
          <w:b/>
          <w:sz w:val="24"/>
          <w:szCs w:val="24"/>
          <w:u w:val="single"/>
        </w:rPr>
        <w:t>0</w:t>
      </w:r>
      <w:r w:rsidR="00EC6DE8">
        <w:rPr>
          <w:b/>
          <w:sz w:val="24"/>
          <w:szCs w:val="24"/>
          <w:u w:val="single"/>
        </w:rPr>
        <w:t xml:space="preserve"> </w:t>
      </w:r>
      <w:r w:rsidR="00EC7ADD">
        <w:rPr>
          <w:b/>
          <w:sz w:val="24"/>
          <w:szCs w:val="24"/>
          <w:u w:val="single"/>
        </w:rPr>
        <w:t>09.08</w:t>
      </w:r>
      <w:r w:rsidR="00186D96">
        <w:rPr>
          <w:b/>
          <w:sz w:val="24"/>
          <w:szCs w:val="24"/>
          <w:u w:val="single"/>
        </w:rPr>
        <w:t>.2021</w:t>
      </w:r>
      <w:r w:rsidR="00EC6DE8" w:rsidRPr="008733BB">
        <w:rPr>
          <w:b/>
          <w:sz w:val="24"/>
          <w:szCs w:val="24"/>
          <w:u w:val="single"/>
        </w:rPr>
        <w:t>г.</w:t>
      </w:r>
      <w:r w:rsidR="00EC6DE8" w:rsidRPr="00B52EAE">
        <w:rPr>
          <w:sz w:val="24"/>
          <w:szCs w:val="24"/>
        </w:rPr>
        <w:t xml:space="preserve"> по адресу: 246012 ул. Лазурная, </w:t>
      </w:r>
      <w:smartTag w:uri="urn:schemas-microsoft-com:office:smarttags" w:element="metricconverter">
        <w:smartTagPr>
          <w:attr w:name="ProductID" w:val="17, г"/>
        </w:smartTagPr>
        <w:r w:rsidR="00EC6DE8" w:rsidRPr="00B52EAE">
          <w:rPr>
            <w:sz w:val="24"/>
            <w:szCs w:val="24"/>
          </w:rPr>
          <w:t>17, г</w:t>
        </w:r>
      </w:smartTag>
      <w:r w:rsidR="00EC6DE8" w:rsidRPr="00B52EAE">
        <w:rPr>
          <w:sz w:val="24"/>
          <w:szCs w:val="24"/>
        </w:rPr>
        <w:t xml:space="preserve">. Гомель, </w:t>
      </w:r>
      <w:proofErr w:type="spellStart"/>
      <w:r w:rsidR="00EC6DE8" w:rsidRPr="00B52EAE">
        <w:rPr>
          <w:sz w:val="24"/>
          <w:szCs w:val="24"/>
        </w:rPr>
        <w:t>каб</w:t>
      </w:r>
      <w:proofErr w:type="spellEnd"/>
      <w:r w:rsidR="00EC6DE8" w:rsidRPr="00B52EAE">
        <w:rPr>
          <w:sz w:val="24"/>
          <w:szCs w:val="24"/>
        </w:rPr>
        <w:t xml:space="preserve">. 415, 416 </w:t>
      </w:r>
      <w:r w:rsidR="00E30C40" w:rsidRPr="001C2556">
        <w:rPr>
          <w:sz w:val="24"/>
          <w:szCs w:val="24"/>
        </w:rPr>
        <w:t>в запечатанном конверте либо нарочным.</w:t>
      </w:r>
      <w:r w:rsidR="00E30C40" w:rsidRPr="00B52EAE">
        <w:rPr>
          <w:sz w:val="24"/>
          <w:szCs w:val="24"/>
        </w:rPr>
        <w:t xml:space="preserve"> </w:t>
      </w:r>
      <w:r w:rsidR="00E30C40" w:rsidRPr="0042776C">
        <w:rPr>
          <w:sz w:val="24"/>
          <w:szCs w:val="24"/>
        </w:rPr>
        <w:t>На конверте должна быть надпись:</w:t>
      </w:r>
      <w:r w:rsidR="00E30C40" w:rsidRPr="0042776C">
        <w:rPr>
          <w:b/>
          <w:bCs/>
          <w:i/>
          <w:iCs/>
          <w:color w:val="000080"/>
          <w:sz w:val="24"/>
          <w:szCs w:val="24"/>
        </w:rPr>
        <w:t xml:space="preserve"> </w:t>
      </w:r>
      <w:proofErr w:type="gramStart"/>
      <w:r w:rsidR="00E30C40" w:rsidRPr="0042776C">
        <w:rPr>
          <w:b/>
          <w:bCs/>
          <w:i/>
          <w:iCs/>
          <w:color w:val="000080"/>
          <w:sz w:val="24"/>
          <w:szCs w:val="24"/>
          <w:u w:val="single"/>
        </w:rPr>
        <w:t>ПРЕДЛОЖЕНИЕ н</w:t>
      </w:r>
      <w:r w:rsidR="00E30C40" w:rsidRPr="0042776C">
        <w:rPr>
          <w:b/>
          <w:i/>
          <w:color w:val="000080"/>
          <w:sz w:val="24"/>
          <w:szCs w:val="24"/>
          <w:u w:val="single"/>
        </w:rPr>
        <w:t xml:space="preserve">а поставку материалов для (указать объект), </w:t>
      </w:r>
      <w:r w:rsidR="00E30C40" w:rsidRPr="0042776C">
        <w:rPr>
          <w:b/>
          <w:bCs/>
          <w:i/>
          <w:iCs/>
          <w:color w:val="000080"/>
          <w:sz w:val="24"/>
          <w:szCs w:val="24"/>
          <w:u w:val="single"/>
        </w:rPr>
        <w:t>НЕ ВСКРЫВАТЬ до (указать время и дату вскрытия конвертов указанную в приглашении на переговоры)</w:t>
      </w:r>
      <w:r w:rsidR="00E30C40" w:rsidRPr="0042776C">
        <w:rPr>
          <w:b/>
          <w:i/>
          <w:color w:val="000080"/>
          <w:sz w:val="24"/>
          <w:szCs w:val="24"/>
          <w:u w:val="single"/>
        </w:rPr>
        <w:t>.</w:t>
      </w:r>
      <w:proofErr w:type="gramEnd"/>
      <w:r w:rsidR="00E30C40" w:rsidRPr="00B52EAE">
        <w:rPr>
          <w:sz w:val="24"/>
          <w:szCs w:val="24"/>
        </w:rPr>
        <w:t xml:space="preserve"> </w:t>
      </w:r>
      <w:r w:rsidR="00E30C40">
        <w:t xml:space="preserve"> </w:t>
      </w:r>
      <w:r w:rsidR="00E30C40" w:rsidRPr="00B52EAE">
        <w:rPr>
          <w:b/>
          <w:color w:val="0000FF"/>
          <w:sz w:val="24"/>
          <w:szCs w:val="24"/>
        </w:rPr>
        <w:t>Участник обязан на процедуру переговоров представить коммерческое предложение, оформленное в порядке, предусмотренном для подачи предложений для переговоров (документации для переговоров) в соответствие с предлагаемой формой.</w:t>
      </w:r>
    </w:p>
    <w:p w:rsidR="00716ECA" w:rsidRPr="00B52EAE" w:rsidRDefault="003E6A7A" w:rsidP="00EC6522">
      <w:pPr>
        <w:ind w:left="-284"/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</w:rPr>
        <w:t>11</w:t>
      </w:r>
      <w:r w:rsidR="00716ECA" w:rsidRPr="00B52EAE">
        <w:rPr>
          <w:b/>
          <w:sz w:val="24"/>
          <w:szCs w:val="24"/>
        </w:rPr>
        <w:t>.</w:t>
      </w:r>
      <w:r w:rsidR="00716ECA" w:rsidRPr="00B52EAE">
        <w:rPr>
          <w:sz w:val="24"/>
          <w:szCs w:val="24"/>
        </w:rPr>
        <w:t xml:space="preserve"> Дата и время проведения процедуры </w:t>
      </w:r>
      <w:r w:rsidR="00716ECA">
        <w:rPr>
          <w:sz w:val="24"/>
          <w:szCs w:val="24"/>
        </w:rPr>
        <w:t>рассмотрения предложений</w:t>
      </w:r>
      <w:r w:rsidR="00716ECA" w:rsidRPr="00B52EAE">
        <w:rPr>
          <w:sz w:val="24"/>
          <w:szCs w:val="24"/>
        </w:rPr>
        <w:t xml:space="preserve"> для переговоров:</w:t>
      </w:r>
      <w:r w:rsidR="00716ECA">
        <w:rPr>
          <w:sz w:val="24"/>
          <w:szCs w:val="24"/>
        </w:rPr>
        <w:t xml:space="preserve"> </w:t>
      </w:r>
      <w:r w:rsidR="00007643">
        <w:rPr>
          <w:sz w:val="24"/>
          <w:szCs w:val="24"/>
          <w:u w:val="single"/>
        </w:rPr>
        <w:t>в 15</w:t>
      </w:r>
      <w:r w:rsidR="009A59A6">
        <w:rPr>
          <w:sz w:val="24"/>
          <w:szCs w:val="24"/>
          <w:u w:val="single"/>
        </w:rPr>
        <w:t>:</w:t>
      </w:r>
      <w:r w:rsidR="00186D96">
        <w:rPr>
          <w:sz w:val="24"/>
          <w:szCs w:val="24"/>
          <w:u w:val="single"/>
        </w:rPr>
        <w:t>0</w:t>
      </w:r>
      <w:r w:rsidR="00007643">
        <w:rPr>
          <w:sz w:val="24"/>
          <w:szCs w:val="24"/>
          <w:u w:val="single"/>
        </w:rPr>
        <w:t>0</w:t>
      </w:r>
      <w:r w:rsidR="00E30C40">
        <w:rPr>
          <w:sz w:val="24"/>
          <w:szCs w:val="24"/>
          <w:u w:val="single"/>
        </w:rPr>
        <w:t xml:space="preserve"> </w:t>
      </w:r>
      <w:r w:rsidR="00EC7ADD">
        <w:rPr>
          <w:sz w:val="24"/>
          <w:szCs w:val="24"/>
          <w:u w:val="single"/>
        </w:rPr>
        <w:t>09.08</w:t>
      </w:r>
      <w:r w:rsidR="00186D96">
        <w:rPr>
          <w:sz w:val="24"/>
          <w:szCs w:val="24"/>
          <w:u w:val="single"/>
        </w:rPr>
        <w:t>.2021</w:t>
      </w:r>
      <w:r w:rsidR="00716ECA" w:rsidRPr="00B52EAE">
        <w:rPr>
          <w:sz w:val="24"/>
          <w:szCs w:val="24"/>
          <w:u w:val="single"/>
        </w:rPr>
        <w:t xml:space="preserve">г. по адресу: ул. Лазурная, </w:t>
      </w:r>
      <w:smartTag w:uri="urn:schemas-microsoft-com:office:smarttags" w:element="metricconverter">
        <w:smartTagPr>
          <w:attr w:name="ProductID" w:val="17, г"/>
        </w:smartTagPr>
        <w:r w:rsidR="00716ECA" w:rsidRPr="00B52EAE">
          <w:rPr>
            <w:sz w:val="24"/>
            <w:szCs w:val="24"/>
            <w:u w:val="single"/>
          </w:rPr>
          <w:t>17, г</w:t>
        </w:r>
      </w:smartTag>
      <w:r w:rsidR="00716ECA" w:rsidRPr="00B52EAE">
        <w:rPr>
          <w:sz w:val="24"/>
          <w:szCs w:val="24"/>
          <w:u w:val="single"/>
        </w:rPr>
        <w:t xml:space="preserve">. Гомель, </w:t>
      </w:r>
      <w:proofErr w:type="spellStart"/>
      <w:r w:rsidR="00716ECA" w:rsidRPr="00B52EAE">
        <w:rPr>
          <w:sz w:val="24"/>
          <w:szCs w:val="24"/>
          <w:u w:val="single"/>
        </w:rPr>
        <w:t>каб</w:t>
      </w:r>
      <w:proofErr w:type="spellEnd"/>
      <w:r w:rsidR="00716ECA" w:rsidRPr="00B52EAE">
        <w:rPr>
          <w:sz w:val="24"/>
          <w:szCs w:val="24"/>
          <w:u w:val="single"/>
        </w:rPr>
        <w:t>. 417</w:t>
      </w:r>
    </w:p>
    <w:p w:rsidR="00183E54" w:rsidRPr="00B52EAE" w:rsidRDefault="003E6A7A" w:rsidP="00EC2182">
      <w:pPr>
        <w:ind w:left="-284"/>
        <w:jc w:val="both"/>
        <w:rPr>
          <w:sz w:val="24"/>
          <w:szCs w:val="24"/>
        </w:rPr>
      </w:pPr>
      <w:r>
        <w:rPr>
          <w:b/>
          <w:sz w:val="24"/>
          <w:szCs w:val="24"/>
        </w:rPr>
        <w:t>12</w:t>
      </w:r>
      <w:r w:rsidR="00183E54" w:rsidRPr="00B52EAE">
        <w:rPr>
          <w:b/>
          <w:sz w:val="24"/>
          <w:szCs w:val="24"/>
        </w:rPr>
        <w:t>.</w:t>
      </w:r>
      <w:r w:rsidR="00183E54" w:rsidRPr="00B52EAE">
        <w:rPr>
          <w:sz w:val="24"/>
          <w:szCs w:val="24"/>
        </w:rPr>
        <w:t xml:space="preserve"> Дата и время проведения переговоров и п</w:t>
      </w:r>
      <w:r w:rsidR="00183E54">
        <w:rPr>
          <w:sz w:val="24"/>
          <w:szCs w:val="24"/>
        </w:rPr>
        <w:t>одведения их и</w:t>
      </w:r>
      <w:r w:rsidR="00EA4E51">
        <w:rPr>
          <w:sz w:val="24"/>
          <w:szCs w:val="24"/>
        </w:rPr>
        <w:t>тогов: ориентиро</w:t>
      </w:r>
      <w:r w:rsidR="004F4E78">
        <w:rPr>
          <w:sz w:val="24"/>
          <w:szCs w:val="24"/>
        </w:rPr>
        <w:t xml:space="preserve">вочно в </w:t>
      </w:r>
      <w:r w:rsidR="00007643">
        <w:rPr>
          <w:sz w:val="24"/>
          <w:szCs w:val="24"/>
        </w:rPr>
        <w:t>15</w:t>
      </w:r>
      <w:r w:rsidR="00716ECA">
        <w:rPr>
          <w:sz w:val="24"/>
          <w:szCs w:val="24"/>
        </w:rPr>
        <w:t>:</w:t>
      </w:r>
      <w:r w:rsidR="00EC7ADD">
        <w:rPr>
          <w:sz w:val="24"/>
          <w:szCs w:val="24"/>
        </w:rPr>
        <w:t>00 09</w:t>
      </w:r>
      <w:r w:rsidR="00183E54">
        <w:rPr>
          <w:sz w:val="24"/>
          <w:szCs w:val="24"/>
        </w:rPr>
        <w:t>.</w:t>
      </w:r>
      <w:r w:rsidR="00EC7ADD">
        <w:rPr>
          <w:sz w:val="24"/>
          <w:szCs w:val="24"/>
        </w:rPr>
        <w:t>08</w:t>
      </w:r>
      <w:r w:rsidR="00186D96">
        <w:rPr>
          <w:sz w:val="24"/>
          <w:szCs w:val="24"/>
        </w:rPr>
        <w:t>.2021</w:t>
      </w:r>
      <w:r w:rsidR="00183E54" w:rsidRPr="00B52EAE">
        <w:rPr>
          <w:sz w:val="24"/>
          <w:szCs w:val="24"/>
        </w:rPr>
        <w:t xml:space="preserve">г. </w:t>
      </w:r>
    </w:p>
    <w:p w:rsidR="00183E54" w:rsidRPr="00B52EAE" w:rsidRDefault="003E6A7A" w:rsidP="00EC2182">
      <w:pPr>
        <w:ind w:left="-284"/>
        <w:jc w:val="both"/>
        <w:rPr>
          <w:sz w:val="24"/>
          <w:szCs w:val="24"/>
        </w:rPr>
      </w:pPr>
      <w:r>
        <w:rPr>
          <w:b/>
          <w:sz w:val="24"/>
          <w:szCs w:val="24"/>
        </w:rPr>
        <w:t>13</w:t>
      </w:r>
      <w:r w:rsidR="00183E54" w:rsidRPr="00B52EAE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183E54" w:rsidRPr="00B52EAE">
        <w:rPr>
          <w:sz w:val="24"/>
          <w:szCs w:val="24"/>
        </w:rPr>
        <w:t xml:space="preserve">Контактное ответственное лицо по проведению переговоров: </w:t>
      </w:r>
      <w:r w:rsidR="00183E54">
        <w:rPr>
          <w:sz w:val="24"/>
          <w:szCs w:val="24"/>
        </w:rPr>
        <w:t>Коновалов Олег Иванович</w:t>
      </w:r>
      <w:r w:rsidR="00EC2182">
        <w:rPr>
          <w:sz w:val="24"/>
          <w:szCs w:val="24"/>
        </w:rPr>
        <w:t xml:space="preserve">, </w:t>
      </w:r>
      <w:r w:rsidR="00E43D86">
        <w:rPr>
          <w:sz w:val="24"/>
          <w:szCs w:val="24"/>
        </w:rPr>
        <w:t>тел./факс 8(0232) 50-26-19</w:t>
      </w:r>
      <w:r w:rsidR="00183E54">
        <w:rPr>
          <w:sz w:val="24"/>
          <w:szCs w:val="24"/>
        </w:rPr>
        <w:t xml:space="preserve">, </w:t>
      </w:r>
      <w:proofErr w:type="spellStart"/>
      <w:r w:rsidR="00183E54">
        <w:rPr>
          <w:sz w:val="24"/>
          <w:szCs w:val="24"/>
        </w:rPr>
        <w:t>тел.моб</w:t>
      </w:r>
      <w:proofErr w:type="spellEnd"/>
      <w:r w:rsidR="00183E54">
        <w:rPr>
          <w:sz w:val="24"/>
          <w:szCs w:val="24"/>
        </w:rPr>
        <w:t>. 8(029)339-36-47</w:t>
      </w:r>
      <w:r w:rsidR="00183E54" w:rsidRPr="00B52EAE">
        <w:rPr>
          <w:sz w:val="24"/>
          <w:szCs w:val="24"/>
        </w:rPr>
        <w:t>. Претенденты могут получить разъяснения до момента подачи  предложений для переговоров на процедуру закупки.</w:t>
      </w:r>
    </w:p>
    <w:p w:rsidR="00183E54" w:rsidRPr="00B52EAE" w:rsidRDefault="003E6A7A" w:rsidP="00EC2182">
      <w:pPr>
        <w:pStyle w:val="newncpi0"/>
        <w:tabs>
          <w:tab w:val="left" w:pos="720"/>
        </w:tabs>
        <w:spacing w:line="235" w:lineRule="auto"/>
        <w:ind w:left="-284"/>
        <w:rPr>
          <w:b/>
          <w:i/>
          <w:color w:val="000080"/>
          <w:spacing w:val="-4"/>
        </w:rPr>
      </w:pPr>
      <w:r>
        <w:rPr>
          <w:b/>
        </w:rPr>
        <w:lastRenderedPageBreak/>
        <w:t>14</w:t>
      </w:r>
      <w:r w:rsidR="00183E54" w:rsidRPr="00B52EAE">
        <w:rPr>
          <w:b/>
        </w:rPr>
        <w:t>.</w:t>
      </w:r>
      <w:r w:rsidR="00183E54" w:rsidRPr="00B52EAE">
        <w:t xml:space="preserve"> Критерии, указанные в документации для переговоров, в соответствии с которыми определяется победитель переговоров: </w:t>
      </w:r>
      <w:r w:rsidR="00183E54" w:rsidRPr="00B52EAE">
        <w:rPr>
          <w:b/>
          <w:i/>
          <w:color w:val="000080"/>
        </w:rPr>
        <w:t>цена предложения с учетом сроков осуществления платежей, сроков и условий поставки</w:t>
      </w:r>
      <w:r w:rsidR="00183E54" w:rsidRPr="00B52EAE">
        <w:rPr>
          <w:b/>
          <w:i/>
          <w:color w:val="000080"/>
          <w:spacing w:val="-4"/>
        </w:rPr>
        <w:t xml:space="preserve"> и транспортных затрат СУ-243 ОАО «Гомельский ДСК» до места поставки товара.</w:t>
      </w:r>
    </w:p>
    <w:p w:rsidR="00183E54" w:rsidRPr="00B52EAE" w:rsidRDefault="003E6A7A" w:rsidP="00EC2182">
      <w:pPr>
        <w:spacing w:line="235" w:lineRule="auto"/>
        <w:ind w:left="-284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>15</w:t>
      </w:r>
      <w:r w:rsidR="00183E54" w:rsidRPr="00B52EAE">
        <w:rPr>
          <w:b/>
          <w:sz w:val="24"/>
          <w:szCs w:val="24"/>
        </w:rPr>
        <w:t xml:space="preserve">. </w:t>
      </w:r>
      <w:r w:rsidR="00183E54" w:rsidRPr="00B52EAE">
        <w:rPr>
          <w:spacing w:val="-4"/>
          <w:sz w:val="24"/>
          <w:szCs w:val="24"/>
        </w:rPr>
        <w:t xml:space="preserve">Конкурная комиссия на любом этапе осуществления закупки, предшествующем подписанию договора, оставляет за собой право потребовать от участника документальные доказательства, подтверждающие экономические, финансовые и производственно-технические возможности претендента. </w:t>
      </w:r>
    </w:p>
    <w:p w:rsidR="00183E54" w:rsidRDefault="003E6A7A" w:rsidP="00EC2182">
      <w:pPr>
        <w:pStyle w:val="newncpi0"/>
        <w:spacing w:line="235" w:lineRule="auto"/>
        <w:ind w:left="-284"/>
      </w:pPr>
      <w:r>
        <w:rPr>
          <w:b/>
        </w:rPr>
        <w:t>16</w:t>
      </w:r>
      <w:r w:rsidR="00183E54" w:rsidRPr="00B52EAE">
        <w:rPr>
          <w:b/>
        </w:rPr>
        <w:t>.</w:t>
      </w:r>
      <w:r>
        <w:rPr>
          <w:b/>
        </w:rPr>
        <w:t xml:space="preserve"> </w:t>
      </w:r>
      <w:r w:rsidR="00183E54" w:rsidRPr="00B52EAE">
        <w:t xml:space="preserve">Требования к организациям и физическим лицам, включая индивидуальных предпринимателей, которые могут быть участниками процедуры закупки: </w:t>
      </w:r>
    </w:p>
    <w:p w:rsidR="00E1576C" w:rsidRPr="000C1DB6" w:rsidRDefault="00E1576C" w:rsidP="00EC2182">
      <w:pPr>
        <w:pStyle w:val="newncpi0"/>
        <w:spacing w:line="235" w:lineRule="auto"/>
        <w:ind w:left="-284"/>
        <w:rPr>
          <w:i/>
        </w:rPr>
      </w:pPr>
      <w:r w:rsidRPr="000C1DB6">
        <w:rPr>
          <w:i/>
        </w:rPr>
        <w:t xml:space="preserve">допускаются претенденты, являющиеся производителями товаров, а также </w:t>
      </w:r>
      <w:r w:rsidR="000C1DB6" w:rsidRPr="000C1DB6">
        <w:rPr>
          <w:i/>
        </w:rPr>
        <w:t xml:space="preserve">их официальные торговые представители, реализующие товары в соответствии </w:t>
      </w:r>
      <w:r w:rsidR="000C1DB6">
        <w:rPr>
          <w:i/>
        </w:rPr>
        <w:t>с договорами (соглашениями) с этими производителями.</w:t>
      </w:r>
    </w:p>
    <w:p w:rsidR="002C53FA" w:rsidRDefault="00D03081" w:rsidP="00EC2182">
      <w:pPr>
        <w:pStyle w:val="newncpi0"/>
        <w:spacing w:line="235" w:lineRule="auto"/>
        <w:ind w:left="-284"/>
      </w:pPr>
      <w:r>
        <w:t xml:space="preserve">       </w:t>
      </w:r>
      <w:r w:rsidR="007452A9">
        <w:t xml:space="preserve">          </w:t>
      </w:r>
      <w:r>
        <w:t>Претендент представляет следующие документы</w:t>
      </w:r>
      <w:r w:rsidR="00D85868">
        <w:t xml:space="preserve"> (обязательно</w:t>
      </w:r>
      <w:r w:rsidR="00120326">
        <w:t>)</w:t>
      </w:r>
      <w:r>
        <w:t>:</w:t>
      </w:r>
      <w:r w:rsidR="002C53FA">
        <w:t xml:space="preserve">  </w:t>
      </w:r>
    </w:p>
    <w:p w:rsidR="008139BD" w:rsidRDefault="008139BD" w:rsidP="00EC2182">
      <w:pPr>
        <w:pStyle w:val="newncpi0"/>
        <w:spacing w:line="235" w:lineRule="auto"/>
        <w:ind w:left="-284"/>
      </w:pPr>
      <w:r>
        <w:t xml:space="preserve">       16.1. заполненную форму конкурсного предложения с указанием страны происхождения каждой товарной </w:t>
      </w:r>
      <w:r w:rsidR="00120326">
        <w:t>позиции артикулов (кодов) материалов</w:t>
      </w:r>
      <w:r>
        <w:t xml:space="preserve">, сроков и условий поставки, условий оплаты; </w:t>
      </w:r>
    </w:p>
    <w:p w:rsidR="00D03081" w:rsidRDefault="003E6A7A" w:rsidP="00EC2182">
      <w:pPr>
        <w:pStyle w:val="newncpi0"/>
        <w:spacing w:line="235" w:lineRule="auto"/>
        <w:ind w:left="-284"/>
      </w:pPr>
      <w:r>
        <w:t xml:space="preserve">       16</w:t>
      </w:r>
      <w:r w:rsidR="008139BD">
        <w:t>.2</w:t>
      </w:r>
      <w:r w:rsidR="00D03081">
        <w:t>. общие информационные сведения об участнике;</w:t>
      </w:r>
    </w:p>
    <w:p w:rsidR="00A30F9C" w:rsidRDefault="003E6A7A" w:rsidP="00EC2182">
      <w:pPr>
        <w:pStyle w:val="newncpi0"/>
        <w:spacing w:line="235" w:lineRule="auto"/>
        <w:ind w:left="-284"/>
      </w:pPr>
      <w:r>
        <w:t xml:space="preserve">      </w:t>
      </w:r>
      <w:r w:rsidR="008139BD">
        <w:t xml:space="preserve"> </w:t>
      </w:r>
      <w:r w:rsidR="00834C88">
        <w:t>16.</w:t>
      </w:r>
      <w:r w:rsidR="005C1456">
        <w:t>3</w:t>
      </w:r>
      <w:r w:rsidR="00274B07">
        <w:t xml:space="preserve">. </w:t>
      </w:r>
      <w:r w:rsidR="008139BD">
        <w:t xml:space="preserve">копии </w:t>
      </w:r>
      <w:r w:rsidR="00AA087A">
        <w:t>сертификат</w:t>
      </w:r>
      <w:r w:rsidR="008139BD">
        <w:t>ов</w:t>
      </w:r>
      <w:r w:rsidR="00AA087A">
        <w:t xml:space="preserve"> соответствия или декларация о соответствии на предлагаемый товар, выданные официальными учреж</w:t>
      </w:r>
      <w:r w:rsidR="00EF70D3">
        <w:t>д</w:t>
      </w:r>
      <w:r w:rsidR="008139BD">
        <w:t>ениями по контролю качества РБ (</w:t>
      </w:r>
      <w:r w:rsidR="00EF70D3">
        <w:t>сертификат собственного производства</w:t>
      </w:r>
      <w:r w:rsidR="008139BD">
        <w:t>)</w:t>
      </w:r>
      <w:r w:rsidR="00A30F9C">
        <w:t>;</w:t>
      </w:r>
    </w:p>
    <w:p w:rsidR="008139BD" w:rsidRDefault="00A30F9C" w:rsidP="00EC2182">
      <w:pPr>
        <w:pStyle w:val="newncpi0"/>
        <w:spacing w:line="235" w:lineRule="auto"/>
        <w:ind w:left="-284"/>
      </w:pPr>
      <w:r>
        <w:t xml:space="preserve">       16.4. заявление о согласии заключить (подписать) договор</w:t>
      </w:r>
      <w:r w:rsidR="00AA087A">
        <w:t xml:space="preserve"> </w:t>
      </w:r>
      <w:r>
        <w:t xml:space="preserve">на поставку </w:t>
      </w:r>
      <w:r w:rsidR="009E57EE">
        <w:t xml:space="preserve"> </w:t>
      </w:r>
      <w:r>
        <w:t xml:space="preserve">материалов </w:t>
      </w:r>
      <w:r w:rsidR="009E57EE">
        <w:t xml:space="preserve"> </w:t>
      </w:r>
      <w:r>
        <w:t xml:space="preserve">в </w:t>
      </w:r>
      <w:r w:rsidR="009E57EE">
        <w:t xml:space="preserve"> </w:t>
      </w:r>
      <w:r>
        <w:t>редакции</w:t>
      </w:r>
      <w:r w:rsidR="009E57EE">
        <w:t xml:space="preserve"> </w:t>
      </w:r>
      <w:r>
        <w:t xml:space="preserve"> </w:t>
      </w:r>
      <w:r w:rsidR="007452A9">
        <w:t xml:space="preserve">       </w:t>
      </w:r>
      <w:r>
        <w:t>СУ-243 ОАО «Гомельский ДСК» или заявление</w:t>
      </w:r>
      <w:r w:rsidR="009E57EE">
        <w:t xml:space="preserve"> (протокол разногласий) о внесение изменений (дополнений) в проект договора (в случае если комиссия сочтет неприемлемым предлагаемые изменения, предложение участника может быть отклонено)</w:t>
      </w:r>
      <w:r w:rsidR="00120326">
        <w:t>;</w:t>
      </w:r>
    </w:p>
    <w:p w:rsidR="00612081" w:rsidRDefault="00120326" w:rsidP="00EC2182">
      <w:pPr>
        <w:pStyle w:val="newncpi0"/>
        <w:spacing w:line="235" w:lineRule="auto"/>
        <w:ind w:left="-284"/>
      </w:pPr>
      <w:r>
        <w:t xml:space="preserve">       16.5. сведения (копии документов) подтверждающие полномочия участника на реализацию товаров, если к реализации предлагаются не производимые участником товары.</w:t>
      </w:r>
    </w:p>
    <w:p w:rsidR="00274B07" w:rsidRDefault="00274B07" w:rsidP="00EC2182">
      <w:pPr>
        <w:pStyle w:val="newncpi0"/>
        <w:spacing w:line="235" w:lineRule="auto"/>
        <w:ind w:left="-284"/>
        <w:rPr>
          <w:b/>
          <w:i/>
        </w:rPr>
      </w:pPr>
      <w:r w:rsidRPr="000C1DB6">
        <w:rPr>
          <w:b/>
          <w:i/>
        </w:rPr>
        <w:t xml:space="preserve">       </w:t>
      </w:r>
      <w:r w:rsidR="00E1576C" w:rsidRPr="000C1DB6">
        <w:rPr>
          <w:b/>
          <w:i/>
        </w:rPr>
        <w:t xml:space="preserve">       Не </w:t>
      </w:r>
      <w:proofErr w:type="gramStart"/>
      <w:r w:rsidR="00E1576C" w:rsidRPr="000C1DB6">
        <w:rPr>
          <w:b/>
          <w:i/>
        </w:rPr>
        <w:t>предоставление</w:t>
      </w:r>
      <w:proofErr w:type="gramEnd"/>
      <w:r w:rsidR="00E1576C" w:rsidRPr="000C1DB6">
        <w:rPr>
          <w:b/>
          <w:i/>
        </w:rPr>
        <w:t xml:space="preserve"> каких либо документов (сведений) из указанных в п.16 является основанием для непринятия к рассмотрению документов и соответственно отклонения конкурсного предложения.</w:t>
      </w:r>
    </w:p>
    <w:p w:rsidR="00612081" w:rsidRDefault="00612081" w:rsidP="00EC2182">
      <w:pPr>
        <w:pStyle w:val="newncpi0"/>
        <w:spacing w:line="235" w:lineRule="auto"/>
        <w:ind w:left="-284"/>
      </w:pPr>
      <w:r>
        <w:t xml:space="preserve">По требованию конкурсной комиссии претендент </w:t>
      </w:r>
      <w:proofErr w:type="gramStart"/>
      <w:r>
        <w:t>предоставляет следующие документы</w:t>
      </w:r>
      <w:proofErr w:type="gramEnd"/>
      <w:r>
        <w:t>:</w:t>
      </w:r>
    </w:p>
    <w:p w:rsidR="00612081" w:rsidRDefault="00612081" w:rsidP="00EC2182">
      <w:pPr>
        <w:pStyle w:val="newncpi0"/>
        <w:spacing w:line="235" w:lineRule="auto"/>
        <w:ind w:left="-284"/>
      </w:pPr>
      <w:r>
        <w:t xml:space="preserve">- </w:t>
      </w:r>
      <w:r w:rsidRPr="007452A9">
        <w:t>подробное</w:t>
      </w:r>
      <w:r w:rsidRPr="00B52EAE">
        <w:t xml:space="preserve"> описание технических </w:t>
      </w:r>
      <w:r>
        <w:t xml:space="preserve">(размеры, применяемые материалы) </w:t>
      </w:r>
      <w:r w:rsidRPr="00B52EAE">
        <w:t>и эксплуатационных характеристик продукции</w:t>
      </w:r>
      <w:r>
        <w:t xml:space="preserve">, функционального назначения, </w:t>
      </w:r>
      <w:r w:rsidR="00F62206">
        <w:t>другой необходимой документации;</w:t>
      </w:r>
    </w:p>
    <w:p w:rsidR="00F62206" w:rsidRDefault="00F62206" w:rsidP="00EC2182">
      <w:pPr>
        <w:pStyle w:val="newncpi0"/>
        <w:spacing w:line="235" w:lineRule="auto"/>
        <w:ind w:left="-284"/>
      </w:pPr>
      <w:r>
        <w:t>- отзывы получателей о качестве и соблюдении сроков поставки аналогичных товаров по договорам на территории РБ. На иной вид товара отзыв не рассматривается и не принимается;</w:t>
      </w:r>
    </w:p>
    <w:p w:rsidR="000164D4" w:rsidRDefault="000164D4" w:rsidP="000164D4">
      <w:pPr>
        <w:pStyle w:val="newncpi0"/>
        <w:spacing w:line="235" w:lineRule="auto"/>
        <w:ind w:left="-284"/>
      </w:pPr>
      <w:r>
        <w:t xml:space="preserve">               Для участников, предлагающих к поставке </w:t>
      </w:r>
      <w:proofErr w:type="gramStart"/>
      <w:r>
        <w:t>аналогичные</w:t>
      </w:r>
      <w:proofErr w:type="gramEnd"/>
      <w:r>
        <w:t xml:space="preserve"> по техническим характеристикам и </w:t>
      </w:r>
    </w:p>
    <w:p w:rsidR="000164D4" w:rsidRDefault="000164D4" w:rsidP="000164D4">
      <w:pPr>
        <w:pStyle w:val="newncpi0"/>
        <w:spacing w:line="235" w:lineRule="auto"/>
        <w:ind w:left="-284"/>
      </w:pPr>
      <w:r>
        <w:t>параметрам проектного решения (обязательно):</w:t>
      </w:r>
    </w:p>
    <w:p w:rsidR="000164D4" w:rsidRDefault="000164D4" w:rsidP="000164D4">
      <w:pPr>
        <w:pStyle w:val="newncpi0"/>
        <w:spacing w:line="235" w:lineRule="auto"/>
        <w:ind w:left="-284"/>
      </w:pPr>
      <w:r>
        <w:t xml:space="preserve">- письменная гарантия, что предлагаемая к поставке продукция полностью соответствует    </w:t>
      </w:r>
    </w:p>
    <w:p w:rsidR="000164D4" w:rsidRDefault="000164D4" w:rsidP="000164D4">
      <w:pPr>
        <w:pStyle w:val="newncpi0"/>
        <w:spacing w:line="235" w:lineRule="auto"/>
        <w:ind w:left="-284"/>
      </w:pPr>
      <w:r>
        <w:t xml:space="preserve">техническим характеристикам и параметрам проектных данных, установленных проектной </w:t>
      </w:r>
    </w:p>
    <w:p w:rsidR="000164D4" w:rsidRDefault="000164D4" w:rsidP="000164D4">
      <w:pPr>
        <w:pStyle w:val="newncpi0"/>
        <w:spacing w:line="235" w:lineRule="auto"/>
        <w:ind w:left="-284"/>
      </w:pPr>
      <w:r>
        <w:t>документацией;</w:t>
      </w:r>
    </w:p>
    <w:p w:rsidR="000164D4" w:rsidRDefault="000164D4" w:rsidP="000164D4">
      <w:pPr>
        <w:pStyle w:val="newncpi0"/>
        <w:spacing w:line="235" w:lineRule="auto"/>
        <w:ind w:left="-284"/>
      </w:pPr>
      <w:r>
        <w:t xml:space="preserve">- письменная гарантия, о готовности произвести корректировку соответствующих разделов  </w:t>
      </w:r>
    </w:p>
    <w:p w:rsidR="000164D4" w:rsidRDefault="000164D4" w:rsidP="000164D4">
      <w:pPr>
        <w:pStyle w:val="newncpi0"/>
        <w:spacing w:line="235" w:lineRule="auto"/>
        <w:ind w:left="-284"/>
      </w:pPr>
      <w:r>
        <w:t xml:space="preserve">проектно-сметной документации и согласование за свой счет, без увеличения стоимости </w:t>
      </w:r>
    </w:p>
    <w:p w:rsidR="000164D4" w:rsidRPr="00EC2182" w:rsidRDefault="000164D4" w:rsidP="000164D4">
      <w:pPr>
        <w:pStyle w:val="newncpi0"/>
        <w:spacing w:line="235" w:lineRule="auto"/>
        <w:ind w:left="-284"/>
      </w:pPr>
      <w:r>
        <w:t>предложения (цены договора)</w:t>
      </w:r>
    </w:p>
    <w:p w:rsidR="00183E54" w:rsidRPr="00F56163" w:rsidRDefault="002D5F5E" w:rsidP="00EC2182">
      <w:pPr>
        <w:pStyle w:val="newncpi0"/>
        <w:spacing w:line="235" w:lineRule="auto"/>
        <w:ind w:left="-284"/>
      </w:pPr>
      <w:r>
        <w:rPr>
          <w:b/>
        </w:rPr>
        <w:t>17</w:t>
      </w:r>
      <w:r w:rsidR="00183E54" w:rsidRPr="00F56163">
        <w:rPr>
          <w:b/>
        </w:rPr>
        <w:t>.</w:t>
      </w:r>
      <w:r w:rsidR="00183E54" w:rsidRPr="00F56163">
        <w:t xml:space="preserve"> Гарантийные обязател</w:t>
      </w:r>
      <w:r w:rsidR="00AA087A">
        <w:t>ь</w:t>
      </w:r>
      <w:r w:rsidR="00B61AA1">
        <w:t>ства на поставляемую продукцию должны составлять не менее 5-ти лет с момента ввода объекта в эксплуатацию.</w:t>
      </w:r>
    </w:p>
    <w:p w:rsidR="00183E54" w:rsidRPr="00707FEA" w:rsidRDefault="002D5F5E" w:rsidP="00EC2182">
      <w:pPr>
        <w:ind w:left="-284"/>
        <w:jc w:val="both"/>
        <w:rPr>
          <w:sz w:val="22"/>
          <w:szCs w:val="22"/>
        </w:rPr>
      </w:pPr>
      <w:r>
        <w:rPr>
          <w:b/>
          <w:sz w:val="24"/>
          <w:szCs w:val="24"/>
        </w:rPr>
        <w:t>18</w:t>
      </w:r>
      <w:r w:rsidR="00183E54" w:rsidRPr="00707FEA">
        <w:rPr>
          <w:b/>
          <w:sz w:val="24"/>
          <w:szCs w:val="24"/>
        </w:rPr>
        <w:t>.</w:t>
      </w:r>
      <w:r w:rsidR="00183E54" w:rsidRPr="00707FEA">
        <w:rPr>
          <w:sz w:val="24"/>
          <w:szCs w:val="24"/>
        </w:rPr>
        <w:t xml:space="preserve"> </w:t>
      </w:r>
      <w:r w:rsidR="00183E54" w:rsidRPr="00707FEA">
        <w:rPr>
          <w:spacing w:val="-4"/>
          <w:sz w:val="24"/>
          <w:szCs w:val="24"/>
        </w:rPr>
        <w:t>Требования к сроку действия предложений участников:</w:t>
      </w:r>
      <w:r w:rsidR="00183E54" w:rsidRPr="00707FEA">
        <w:rPr>
          <w:b/>
          <w:spacing w:val="-4"/>
          <w:sz w:val="24"/>
          <w:szCs w:val="24"/>
        </w:rPr>
        <w:t xml:space="preserve"> </w:t>
      </w:r>
      <w:r w:rsidR="00183E54" w:rsidRPr="00707FEA">
        <w:rPr>
          <w:spacing w:val="-4"/>
          <w:sz w:val="24"/>
          <w:szCs w:val="24"/>
        </w:rPr>
        <w:t xml:space="preserve">предложение должно оставаться действительным </w:t>
      </w:r>
      <w:r w:rsidR="00AA087A">
        <w:rPr>
          <w:color w:val="000080"/>
          <w:spacing w:val="-4"/>
          <w:sz w:val="24"/>
          <w:szCs w:val="24"/>
        </w:rPr>
        <w:t>не менее 6</w:t>
      </w:r>
      <w:r w:rsidR="00183E54" w:rsidRPr="00707FEA">
        <w:rPr>
          <w:color w:val="000080"/>
          <w:spacing w:val="-4"/>
          <w:sz w:val="24"/>
          <w:szCs w:val="24"/>
        </w:rPr>
        <w:t>0 (</w:t>
      </w:r>
      <w:r w:rsidR="00AA087A">
        <w:rPr>
          <w:color w:val="000080"/>
          <w:spacing w:val="-4"/>
          <w:sz w:val="24"/>
          <w:szCs w:val="24"/>
        </w:rPr>
        <w:t>шестьдесят</w:t>
      </w:r>
      <w:r w:rsidR="00183E54" w:rsidRPr="00707FEA">
        <w:rPr>
          <w:color w:val="000080"/>
          <w:spacing w:val="-4"/>
          <w:sz w:val="24"/>
          <w:szCs w:val="24"/>
        </w:rPr>
        <w:t>) календарных дней</w:t>
      </w:r>
      <w:r w:rsidR="00183E54" w:rsidRPr="00707FEA">
        <w:rPr>
          <w:spacing w:val="-4"/>
          <w:sz w:val="24"/>
          <w:szCs w:val="24"/>
        </w:rPr>
        <w:t xml:space="preserve"> со дня окончательного срока его представления (вскрытия конвертов).</w:t>
      </w:r>
    </w:p>
    <w:p w:rsidR="00183E54" w:rsidRDefault="002D5F5E" w:rsidP="00EC2182">
      <w:pPr>
        <w:pStyle w:val="newncpi0"/>
        <w:spacing w:line="235" w:lineRule="auto"/>
        <w:ind w:left="-284"/>
      </w:pPr>
      <w:r>
        <w:rPr>
          <w:b/>
        </w:rPr>
        <w:t>19</w:t>
      </w:r>
      <w:r w:rsidR="00183E54" w:rsidRPr="00B52EAE">
        <w:rPr>
          <w:b/>
        </w:rPr>
        <w:t>.</w:t>
      </w:r>
      <w:r w:rsidR="00183E54" w:rsidRPr="00B52EAE">
        <w:t xml:space="preserve"> Представляемые документы должны быть подписаны лицом, уполномоченным в полной мере выступать от лица участника при подписании договора.</w:t>
      </w:r>
    </w:p>
    <w:p w:rsidR="00A32C45" w:rsidRPr="00C8722D" w:rsidRDefault="002D5F5E" w:rsidP="00EC2182">
      <w:pPr>
        <w:ind w:left="-284"/>
        <w:jc w:val="both"/>
        <w:rPr>
          <w:sz w:val="24"/>
          <w:szCs w:val="24"/>
        </w:rPr>
      </w:pPr>
      <w:r>
        <w:rPr>
          <w:b/>
          <w:sz w:val="24"/>
          <w:szCs w:val="24"/>
        </w:rPr>
        <w:t>20</w:t>
      </w:r>
      <w:r w:rsidR="00183E54" w:rsidRPr="00B52EAE">
        <w:rPr>
          <w:b/>
          <w:sz w:val="24"/>
          <w:szCs w:val="24"/>
        </w:rPr>
        <w:t xml:space="preserve">. </w:t>
      </w:r>
      <w:r w:rsidR="00183E54" w:rsidRPr="00B52EAE">
        <w:rPr>
          <w:sz w:val="24"/>
          <w:szCs w:val="24"/>
        </w:rPr>
        <w:t>Сроки заключения соот</w:t>
      </w:r>
      <w:r w:rsidR="00183E54">
        <w:rPr>
          <w:sz w:val="24"/>
          <w:szCs w:val="24"/>
        </w:rPr>
        <w:t>ветствующего договора: в течении</w:t>
      </w:r>
      <w:r w:rsidR="00183E54" w:rsidRPr="00B52EAE">
        <w:rPr>
          <w:sz w:val="24"/>
          <w:szCs w:val="24"/>
        </w:rPr>
        <w:t xml:space="preserve"> 10 календарных дней</w:t>
      </w:r>
      <w:r w:rsidR="00183E54">
        <w:rPr>
          <w:sz w:val="24"/>
          <w:szCs w:val="24"/>
        </w:rPr>
        <w:t xml:space="preserve"> после принятия решения о победителе переговоров</w:t>
      </w:r>
      <w:r w:rsidR="00183E54" w:rsidRPr="00B52EAE">
        <w:rPr>
          <w:sz w:val="24"/>
          <w:szCs w:val="24"/>
        </w:rPr>
        <w:t>.</w:t>
      </w:r>
    </w:p>
    <w:p w:rsidR="00932DB0" w:rsidRPr="00B52EAE" w:rsidRDefault="002D5F5E" w:rsidP="00A066AE">
      <w:pPr>
        <w:ind w:left="-284"/>
        <w:jc w:val="both"/>
        <w:rPr>
          <w:sz w:val="24"/>
          <w:szCs w:val="24"/>
        </w:rPr>
      </w:pPr>
      <w:r>
        <w:rPr>
          <w:b/>
          <w:sz w:val="24"/>
          <w:szCs w:val="24"/>
        </w:rPr>
        <w:t>21</w:t>
      </w:r>
      <w:r w:rsidR="00183E54" w:rsidRPr="00B52EAE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83E54" w:rsidRPr="00B52EAE">
        <w:rPr>
          <w:sz w:val="24"/>
          <w:szCs w:val="24"/>
        </w:rPr>
        <w:t>Организатор переговоров вправе отказаться от проведения переговоров в любой срок                          без возмещения участникам убытков.</w:t>
      </w:r>
    </w:p>
    <w:p w:rsidR="00183E54" w:rsidRPr="00B52EAE" w:rsidRDefault="002D5F5E" w:rsidP="00EC2182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22</w:t>
      </w:r>
      <w:r w:rsidR="00183E54" w:rsidRPr="00B52EAE">
        <w:rPr>
          <w:b/>
          <w:sz w:val="24"/>
          <w:szCs w:val="24"/>
        </w:rPr>
        <w:t>. Реквизиты Заказчика (Организатора процедуры переговоров):</w:t>
      </w:r>
    </w:p>
    <w:p w:rsidR="003204E6" w:rsidRPr="00B52EAE" w:rsidRDefault="00183E54" w:rsidP="00EC2182">
      <w:pPr>
        <w:tabs>
          <w:tab w:val="left" w:pos="561"/>
        </w:tabs>
        <w:spacing w:line="235" w:lineRule="auto"/>
        <w:ind w:left="-284"/>
        <w:jc w:val="both"/>
        <w:rPr>
          <w:sz w:val="24"/>
          <w:szCs w:val="24"/>
        </w:rPr>
      </w:pPr>
      <w:r w:rsidRPr="00B52EAE">
        <w:rPr>
          <w:sz w:val="24"/>
          <w:szCs w:val="24"/>
        </w:rPr>
        <w:lastRenderedPageBreak/>
        <w:t>Полное наименование Заказчика (Организатора процедуры переговоров): Строительное управление №243 Открытое Акционерное Общество «Гомельский домостроительный комбинат» (СУ-243 ОАО «Гомельский ДСК»).</w:t>
      </w:r>
    </w:p>
    <w:p w:rsidR="00183E54" w:rsidRPr="00B52EAE" w:rsidRDefault="00183E54" w:rsidP="00EC2182">
      <w:pPr>
        <w:ind w:left="-284"/>
        <w:jc w:val="both"/>
        <w:rPr>
          <w:sz w:val="24"/>
          <w:szCs w:val="24"/>
        </w:rPr>
      </w:pPr>
      <w:r w:rsidRPr="00B52EAE">
        <w:rPr>
          <w:sz w:val="24"/>
          <w:szCs w:val="24"/>
        </w:rPr>
        <w:t xml:space="preserve">Юридический адрес: </w:t>
      </w:r>
      <w:smartTag w:uri="urn:schemas-microsoft-com:office:smarttags" w:element="metricconverter">
        <w:smartTagPr>
          <w:attr w:name="ProductID" w:val="246012, г"/>
        </w:smartTagPr>
        <w:r w:rsidRPr="00B52EAE">
          <w:rPr>
            <w:sz w:val="24"/>
            <w:szCs w:val="24"/>
          </w:rPr>
          <w:t>246012, г</w:t>
        </w:r>
      </w:smartTag>
      <w:r w:rsidRPr="00B52EAE">
        <w:rPr>
          <w:sz w:val="24"/>
          <w:szCs w:val="24"/>
        </w:rPr>
        <w:t>. Гомель, ул. Лазурная, 17.</w:t>
      </w:r>
    </w:p>
    <w:p w:rsidR="00183E54" w:rsidRPr="00B52EAE" w:rsidRDefault="00183E54" w:rsidP="00EC2182">
      <w:pPr>
        <w:spacing w:line="235" w:lineRule="auto"/>
        <w:ind w:left="-284"/>
        <w:jc w:val="both"/>
        <w:rPr>
          <w:sz w:val="24"/>
          <w:szCs w:val="24"/>
        </w:rPr>
      </w:pPr>
      <w:r w:rsidRPr="00B52EAE">
        <w:rPr>
          <w:sz w:val="24"/>
          <w:szCs w:val="24"/>
        </w:rPr>
        <w:t>Электронный адрес</w:t>
      </w:r>
      <w:r w:rsidRPr="00B52EAE">
        <w:rPr>
          <w:b/>
          <w:sz w:val="24"/>
          <w:szCs w:val="24"/>
        </w:rPr>
        <w:t>:</w:t>
      </w:r>
      <w:r w:rsidRPr="00B52EAE">
        <w:rPr>
          <w:sz w:val="24"/>
          <w:szCs w:val="24"/>
        </w:rPr>
        <w:t xml:space="preserve"> </w:t>
      </w:r>
      <w:hyperlink r:id="rId37" w:history="1">
        <w:r w:rsidRPr="00B52EAE">
          <w:rPr>
            <w:rStyle w:val="ab"/>
            <w:sz w:val="24"/>
            <w:szCs w:val="24"/>
            <w:lang w:val="en-US"/>
          </w:rPr>
          <w:t>gdsksu</w:t>
        </w:r>
        <w:r w:rsidRPr="00B52EAE">
          <w:rPr>
            <w:rStyle w:val="ab"/>
            <w:sz w:val="24"/>
            <w:szCs w:val="24"/>
          </w:rPr>
          <w:t>243@</w:t>
        </w:r>
        <w:r w:rsidRPr="00B52EAE">
          <w:rPr>
            <w:rStyle w:val="ab"/>
            <w:sz w:val="24"/>
            <w:szCs w:val="24"/>
            <w:lang w:val="en-US"/>
          </w:rPr>
          <w:t>tut</w:t>
        </w:r>
        <w:r w:rsidRPr="00B52EAE">
          <w:rPr>
            <w:rStyle w:val="ab"/>
            <w:sz w:val="24"/>
            <w:szCs w:val="24"/>
          </w:rPr>
          <w:t>.</w:t>
        </w:r>
        <w:r w:rsidRPr="00B52EAE">
          <w:rPr>
            <w:rStyle w:val="ab"/>
            <w:sz w:val="24"/>
            <w:szCs w:val="24"/>
            <w:lang w:val="en-US"/>
          </w:rPr>
          <w:t>by</w:t>
        </w:r>
      </w:hyperlink>
      <w:r w:rsidRPr="00B52EAE">
        <w:rPr>
          <w:sz w:val="24"/>
          <w:szCs w:val="24"/>
        </w:rPr>
        <w:t xml:space="preserve">. </w:t>
      </w:r>
    </w:p>
    <w:p w:rsidR="003204E6" w:rsidRDefault="00183E54" w:rsidP="00EC2182">
      <w:pPr>
        <w:ind w:left="-284"/>
        <w:jc w:val="both"/>
        <w:rPr>
          <w:b/>
          <w:sz w:val="24"/>
          <w:szCs w:val="24"/>
        </w:rPr>
      </w:pPr>
      <w:r w:rsidRPr="00B52EAE">
        <w:rPr>
          <w:sz w:val="24"/>
          <w:szCs w:val="24"/>
        </w:rPr>
        <w:t>Банковские реквизиты: р/</w:t>
      </w:r>
      <w:proofErr w:type="spellStart"/>
      <w:r w:rsidRPr="00B52EAE">
        <w:rPr>
          <w:sz w:val="24"/>
          <w:szCs w:val="24"/>
        </w:rPr>
        <w:t>сч</w:t>
      </w:r>
      <w:proofErr w:type="spellEnd"/>
      <w:r w:rsidRPr="00B52EAE">
        <w:rPr>
          <w:sz w:val="24"/>
          <w:szCs w:val="24"/>
        </w:rPr>
        <w:t>. 3012471067013 в Дирекции ОАО «</w:t>
      </w:r>
      <w:proofErr w:type="spellStart"/>
      <w:r w:rsidRPr="00B52EAE">
        <w:rPr>
          <w:sz w:val="24"/>
          <w:szCs w:val="24"/>
        </w:rPr>
        <w:t>Белинвестбанк</w:t>
      </w:r>
      <w:proofErr w:type="spellEnd"/>
      <w:r w:rsidRPr="00B52EAE">
        <w:rPr>
          <w:sz w:val="24"/>
          <w:szCs w:val="24"/>
        </w:rPr>
        <w:t xml:space="preserve">»  по Гомельской области, г. Гомель, </w:t>
      </w:r>
      <w:proofErr w:type="spellStart"/>
      <w:r w:rsidRPr="00B52EAE">
        <w:rPr>
          <w:sz w:val="24"/>
          <w:szCs w:val="24"/>
        </w:rPr>
        <w:t>ул</w:t>
      </w:r>
      <w:proofErr w:type="gramStart"/>
      <w:r w:rsidRPr="00B52EAE">
        <w:rPr>
          <w:sz w:val="24"/>
          <w:szCs w:val="24"/>
        </w:rPr>
        <w:t>.С</w:t>
      </w:r>
      <w:proofErr w:type="gramEnd"/>
      <w:r w:rsidRPr="00B52EAE">
        <w:rPr>
          <w:sz w:val="24"/>
          <w:szCs w:val="24"/>
        </w:rPr>
        <w:t>оветская</w:t>
      </w:r>
      <w:proofErr w:type="spellEnd"/>
      <w:r w:rsidRPr="00B52EAE">
        <w:rPr>
          <w:sz w:val="24"/>
          <w:szCs w:val="24"/>
        </w:rPr>
        <w:t>, 7 код 739, БИК 153001739, УНН 400125487, ОКПО 01278192.</w:t>
      </w:r>
    </w:p>
    <w:p w:rsidR="00357534" w:rsidRDefault="00357534" w:rsidP="0025038C">
      <w:pPr>
        <w:jc w:val="both"/>
        <w:rPr>
          <w:b/>
          <w:sz w:val="24"/>
          <w:szCs w:val="24"/>
        </w:rPr>
      </w:pPr>
    </w:p>
    <w:p w:rsidR="0025038C" w:rsidRDefault="0025038C" w:rsidP="0025038C">
      <w:pPr>
        <w:jc w:val="both"/>
        <w:rPr>
          <w:b/>
          <w:sz w:val="24"/>
          <w:szCs w:val="24"/>
        </w:rPr>
      </w:pPr>
    </w:p>
    <w:p w:rsidR="0025038C" w:rsidRDefault="0025038C" w:rsidP="0025038C">
      <w:pPr>
        <w:jc w:val="both"/>
        <w:rPr>
          <w:b/>
          <w:sz w:val="24"/>
          <w:szCs w:val="24"/>
        </w:rPr>
      </w:pPr>
    </w:p>
    <w:p w:rsidR="0025038C" w:rsidRDefault="0025038C" w:rsidP="0025038C">
      <w:pPr>
        <w:jc w:val="both"/>
        <w:rPr>
          <w:b/>
          <w:sz w:val="24"/>
          <w:szCs w:val="24"/>
        </w:rPr>
      </w:pPr>
    </w:p>
    <w:p w:rsidR="0025038C" w:rsidRDefault="0025038C" w:rsidP="0025038C">
      <w:pPr>
        <w:jc w:val="both"/>
        <w:rPr>
          <w:b/>
          <w:sz w:val="24"/>
          <w:szCs w:val="24"/>
        </w:rPr>
      </w:pPr>
    </w:p>
    <w:p w:rsidR="00050601" w:rsidRDefault="00D44220" w:rsidP="00EC2182">
      <w:pPr>
        <w:ind w:left="-284" w:hanging="426"/>
        <w:jc w:val="both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42560" behindDoc="0" locked="0" layoutInCell="1" allowOverlap="1" wp14:anchorId="4DB448CE" wp14:editId="1859EEB0">
            <wp:simplePos x="0" y="0"/>
            <wp:positionH relativeFrom="column">
              <wp:posOffset>2908935</wp:posOffset>
            </wp:positionH>
            <wp:positionV relativeFrom="paragraph">
              <wp:posOffset>13335</wp:posOffset>
            </wp:positionV>
            <wp:extent cx="1688465" cy="127381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601">
        <w:rPr>
          <w:sz w:val="28"/>
          <w:szCs w:val="28"/>
        </w:rPr>
        <w:t xml:space="preserve">             Председатель конкурсной комиссии                                     </w:t>
      </w:r>
      <w:proofErr w:type="spellStart"/>
      <w:r w:rsidR="00050601">
        <w:rPr>
          <w:sz w:val="28"/>
          <w:szCs w:val="28"/>
        </w:rPr>
        <w:t>Васильчук</w:t>
      </w:r>
      <w:proofErr w:type="spellEnd"/>
      <w:r w:rsidR="00050601">
        <w:rPr>
          <w:sz w:val="28"/>
          <w:szCs w:val="28"/>
        </w:rPr>
        <w:t xml:space="preserve"> А.Р.</w:t>
      </w:r>
    </w:p>
    <w:p w:rsidR="00C8722D" w:rsidRDefault="00C8722D" w:rsidP="00EC2182">
      <w:pPr>
        <w:ind w:left="-284" w:hanging="426"/>
        <w:jc w:val="both"/>
        <w:rPr>
          <w:sz w:val="28"/>
          <w:szCs w:val="28"/>
        </w:rPr>
      </w:pPr>
    </w:p>
    <w:p w:rsidR="00050601" w:rsidRDefault="00050601" w:rsidP="00EC2182">
      <w:pPr>
        <w:ind w:left="-284" w:hanging="426"/>
        <w:jc w:val="both"/>
        <w:rPr>
          <w:b/>
          <w:sz w:val="24"/>
          <w:szCs w:val="24"/>
        </w:rPr>
      </w:pPr>
      <w:r>
        <w:rPr>
          <w:sz w:val="28"/>
          <w:szCs w:val="28"/>
        </w:rPr>
        <w:t xml:space="preserve">             Ответственный исполнитель                                                  Коновалов О.И.</w:t>
      </w:r>
    </w:p>
    <w:p w:rsidR="00453CF7" w:rsidRDefault="00453CF7" w:rsidP="00EC2182">
      <w:pPr>
        <w:ind w:left="-284" w:hanging="426"/>
        <w:jc w:val="both"/>
      </w:pPr>
      <w:r>
        <w:rPr>
          <w:sz w:val="28"/>
          <w:szCs w:val="28"/>
        </w:rPr>
        <w:t xml:space="preserve">          </w:t>
      </w:r>
      <w:r w:rsidR="0005060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proofErr w:type="spellStart"/>
      <w:r w:rsidR="00050601" w:rsidRPr="00463597">
        <w:t>тел</w:t>
      </w:r>
      <w:proofErr w:type="gramStart"/>
      <w:r w:rsidR="00050601" w:rsidRPr="00463597">
        <w:t>.м</w:t>
      </w:r>
      <w:proofErr w:type="gramEnd"/>
      <w:r w:rsidR="00050601" w:rsidRPr="00463597">
        <w:t>об</w:t>
      </w:r>
      <w:proofErr w:type="spellEnd"/>
      <w:r w:rsidR="00050601" w:rsidRPr="00463597">
        <w:t>. 8(029)339-36-47</w:t>
      </w:r>
    </w:p>
    <w:p w:rsidR="00DF11D2" w:rsidRDefault="00DF11D2" w:rsidP="00EC2182">
      <w:pPr>
        <w:ind w:left="-284" w:hanging="426"/>
        <w:jc w:val="both"/>
      </w:pPr>
    </w:p>
    <w:p w:rsidR="00DF11D2" w:rsidRDefault="00DF11D2" w:rsidP="0025038C">
      <w:pPr>
        <w:jc w:val="both"/>
        <w:rPr>
          <w:sz w:val="28"/>
          <w:szCs w:val="28"/>
        </w:rPr>
      </w:pPr>
    </w:p>
    <w:sectPr w:rsidR="00DF11D2" w:rsidSect="00CE4DF1">
      <w:footerReference w:type="default" r:id="rId39"/>
      <w:headerReference w:type="first" r:id="rId40"/>
      <w:pgSz w:w="11907" w:h="16840" w:code="9"/>
      <w:pgMar w:top="851" w:right="425" w:bottom="426" w:left="1134" w:header="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1D9" w:rsidRDefault="005261D9">
      <w:r>
        <w:separator/>
      </w:r>
    </w:p>
  </w:endnote>
  <w:endnote w:type="continuationSeparator" w:id="0">
    <w:p w:rsidR="005261D9" w:rsidRDefault="00526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F1C" w:rsidRDefault="00F30F1C">
    <w:pPr>
      <w:jc w:val="center"/>
    </w:pPr>
  </w:p>
  <w:p w:rsidR="00F30F1C" w:rsidRDefault="00F30F1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1D9" w:rsidRDefault="005261D9">
      <w:r>
        <w:separator/>
      </w:r>
    </w:p>
  </w:footnote>
  <w:footnote w:type="continuationSeparator" w:id="0">
    <w:p w:rsidR="005261D9" w:rsidRDefault="005261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F1C" w:rsidRDefault="002B6482" w:rsidP="0053418A">
    <w:pPr>
      <w:pStyle w:val="a4"/>
      <w:tabs>
        <w:tab w:val="clear" w:pos="4153"/>
        <w:tab w:val="clear" w:pos="8306"/>
        <w:tab w:val="center" w:pos="4678"/>
        <w:tab w:val="right" w:pos="963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DDE7C" wp14:editId="3B8CFC29">
              <wp:simplePos x="0" y="0"/>
              <wp:positionH relativeFrom="column">
                <wp:posOffset>3272155</wp:posOffset>
              </wp:positionH>
              <wp:positionV relativeFrom="paragraph">
                <wp:posOffset>2540</wp:posOffset>
              </wp:positionV>
              <wp:extent cx="3031490" cy="2997835"/>
              <wp:effectExtent l="0" t="2540" r="1905" b="0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31490" cy="2997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C3" w:rsidRDefault="00D8238C" w:rsidP="00D8238C">
                          <w:pPr>
                            <w:jc w:val="center"/>
                            <w:rPr>
                              <w:caps/>
                            </w:rPr>
                          </w:pPr>
                          <w:r w:rsidRPr="003C3861">
                            <w:rPr>
                              <w:caps/>
                            </w:rPr>
                            <w:t xml:space="preserve">            </w:t>
                          </w:r>
                        </w:p>
                        <w:p w:rsidR="003C3861" w:rsidRPr="00822D0B" w:rsidRDefault="00D8238C" w:rsidP="00D8238C">
                          <w:pPr>
                            <w:jc w:val="center"/>
                            <w:rPr>
                              <w:caps/>
                              <w:sz w:val="12"/>
                              <w:szCs w:val="12"/>
                            </w:rPr>
                          </w:pPr>
                          <w:r w:rsidRPr="00822D0B">
                            <w:rPr>
                              <w:caps/>
                              <w:sz w:val="12"/>
                              <w:szCs w:val="12"/>
                            </w:rPr>
                            <w:t xml:space="preserve">                            </w:t>
                          </w:r>
                        </w:p>
                        <w:p w:rsidR="0053418A" w:rsidRPr="004B3D3B" w:rsidRDefault="003C3861" w:rsidP="008B461F">
                          <w:pPr>
                            <w:tabs>
                              <w:tab w:val="left" w:pos="2977"/>
                            </w:tabs>
                            <w:jc w:val="right"/>
                            <w:rPr>
                              <w:caps/>
                            </w:rPr>
                          </w:pPr>
                          <w:r>
                            <w:rPr>
                              <w:caps/>
                            </w:rPr>
                            <w:t xml:space="preserve">                                     </w:t>
                          </w:r>
                          <w:r w:rsidR="00822D0B">
                            <w:rPr>
                              <w:caps/>
                            </w:rPr>
                            <w:t xml:space="preserve"> </w:t>
                          </w:r>
                          <w:r>
                            <w:rPr>
                              <w:caps/>
                            </w:rPr>
                            <w:t xml:space="preserve"> </w:t>
                          </w:r>
                          <w:r w:rsidR="00822D0B">
                            <w:rPr>
                              <w:caps/>
                            </w:rPr>
                            <w:t xml:space="preserve"> </w:t>
                          </w:r>
                          <w:r w:rsidR="008C0B8E" w:rsidRPr="009B1F54">
                            <w:rPr>
                              <w:caps/>
                            </w:rPr>
                            <w:t xml:space="preserve">                   </w:t>
                          </w:r>
                          <w:r w:rsidR="008B461F" w:rsidRPr="009B1F54">
                            <w:rPr>
                              <w:caps/>
                            </w:rPr>
                            <w:t xml:space="preserve">            </w:t>
                          </w:r>
                          <w:r w:rsidR="008C0B8E" w:rsidRPr="004B3D3B">
                            <w:rPr>
                              <w:caps/>
                            </w:rPr>
                            <w:t>01278192</w:t>
                          </w:r>
                        </w:p>
                        <w:p w:rsidR="00D8238C" w:rsidRDefault="00D8238C" w:rsidP="00D8238C">
                          <w:pPr>
                            <w:jc w:val="center"/>
                            <w:rPr>
                              <w:caps/>
                            </w:rPr>
                          </w:pPr>
                        </w:p>
                        <w:p w:rsidR="00E50D74" w:rsidRPr="004B3D3B" w:rsidRDefault="00E50D74" w:rsidP="000A05D5">
                          <w:pPr>
                            <w:jc w:val="center"/>
                            <w:rPr>
                              <w:caps/>
                              <w:sz w:val="6"/>
                              <w:szCs w:val="6"/>
                            </w:rPr>
                          </w:pPr>
                        </w:p>
                        <w:p w:rsidR="00E50D74" w:rsidRPr="004B3D3B" w:rsidRDefault="00E50D74" w:rsidP="000A05D5">
                          <w:pPr>
                            <w:jc w:val="center"/>
                            <w:rPr>
                              <w:caps/>
                              <w:sz w:val="8"/>
                              <w:szCs w:val="8"/>
                            </w:rPr>
                          </w:pPr>
                        </w:p>
                        <w:p w:rsidR="00E50D74" w:rsidRPr="004B3D3B" w:rsidRDefault="00E50D74" w:rsidP="000A05D5">
                          <w:pPr>
                            <w:jc w:val="center"/>
                            <w:rPr>
                              <w:caps/>
                              <w:sz w:val="2"/>
                              <w:szCs w:val="2"/>
                            </w:rPr>
                          </w:pPr>
                        </w:p>
                        <w:p w:rsidR="00F30F1C" w:rsidRPr="007247F1" w:rsidRDefault="00F30F1C" w:rsidP="000A05D5">
                          <w:pPr>
                            <w:jc w:val="center"/>
                            <w:rPr>
                              <w:i/>
                              <w:caps/>
                            </w:rPr>
                          </w:pPr>
                          <w:r w:rsidRPr="007247F1">
                            <w:rPr>
                              <w:i/>
                              <w:caps/>
                            </w:rPr>
                            <w:t>Министерство архитектуры</w:t>
                          </w:r>
                        </w:p>
                        <w:p w:rsidR="000A05D5" w:rsidRPr="004B3D3B" w:rsidRDefault="00F30F1C" w:rsidP="000A05D5">
                          <w:pPr>
                            <w:jc w:val="center"/>
                            <w:rPr>
                              <w:i/>
                              <w:caps/>
                            </w:rPr>
                          </w:pPr>
                          <w:r w:rsidRPr="007247F1">
                            <w:rPr>
                              <w:i/>
                              <w:caps/>
                            </w:rPr>
                            <w:t xml:space="preserve">и строительства </w:t>
                          </w:r>
                        </w:p>
                        <w:p w:rsidR="00F30F1C" w:rsidRPr="004B3D3B" w:rsidRDefault="00F30F1C" w:rsidP="000A05D5">
                          <w:pPr>
                            <w:jc w:val="center"/>
                            <w:rPr>
                              <w:i/>
                              <w:caps/>
                            </w:rPr>
                          </w:pPr>
                          <w:r w:rsidRPr="007247F1">
                            <w:rPr>
                              <w:i/>
                              <w:caps/>
                            </w:rPr>
                            <w:t>Республики Беларусь</w:t>
                          </w:r>
                        </w:p>
                        <w:p w:rsidR="00B84BD2" w:rsidRPr="004B3D3B" w:rsidRDefault="00B84BD2" w:rsidP="000A05D5">
                          <w:pPr>
                            <w:jc w:val="center"/>
                            <w:rPr>
                              <w:b/>
                              <w:i/>
                              <w:caps/>
                              <w:sz w:val="16"/>
                              <w:szCs w:val="16"/>
                            </w:rPr>
                          </w:pPr>
                        </w:p>
                        <w:p w:rsidR="00F30F1C" w:rsidRPr="007247F1" w:rsidRDefault="00F30F1C" w:rsidP="000A05D5">
                          <w:pPr>
                            <w:jc w:val="center"/>
                            <w:rPr>
                              <w:b/>
                              <w:i/>
                              <w:caps/>
                            </w:rPr>
                          </w:pPr>
                          <w:r w:rsidRPr="007247F1">
                            <w:rPr>
                              <w:b/>
                              <w:i/>
                              <w:caps/>
                            </w:rPr>
                            <w:t>Открытое Акционерное Общество</w:t>
                          </w:r>
                        </w:p>
                        <w:p w:rsidR="00F30F1C" w:rsidRPr="007247F1" w:rsidRDefault="00F30F1C" w:rsidP="000A05D5">
                          <w:pPr>
                            <w:jc w:val="center"/>
                            <w:rPr>
                              <w:b/>
                              <w:i/>
                              <w:caps/>
                            </w:rPr>
                          </w:pPr>
                          <w:r w:rsidRPr="007247F1">
                            <w:rPr>
                              <w:b/>
                              <w:i/>
                              <w:caps/>
                            </w:rPr>
                            <w:t>«ГОМЕЛЬСКИЙ</w:t>
                          </w:r>
                          <w:r w:rsidR="000A05D5" w:rsidRPr="007247F1">
                            <w:rPr>
                              <w:b/>
                              <w:i/>
                              <w:caps/>
                            </w:rPr>
                            <w:t xml:space="preserve"> </w:t>
                          </w:r>
                          <w:r w:rsidRPr="007247F1">
                            <w:rPr>
                              <w:b/>
                              <w:i/>
                              <w:caps/>
                            </w:rPr>
                            <w:t xml:space="preserve">ДОМОСТРОИТЕЛЬНЫЙ </w:t>
                          </w:r>
                        </w:p>
                        <w:p w:rsidR="00F30F1C" w:rsidRPr="007247F1" w:rsidRDefault="00F30F1C" w:rsidP="000A05D5">
                          <w:pPr>
                            <w:jc w:val="center"/>
                            <w:rPr>
                              <w:b/>
                              <w:i/>
                              <w:caps/>
                            </w:rPr>
                          </w:pPr>
                          <w:r w:rsidRPr="007247F1">
                            <w:rPr>
                              <w:b/>
                              <w:i/>
                              <w:caps/>
                            </w:rPr>
                            <w:t>КОМБИНАТ»</w:t>
                          </w:r>
                        </w:p>
                        <w:p w:rsidR="007247F1" w:rsidRDefault="007247F1" w:rsidP="000A05D5">
                          <w:pPr>
                            <w:jc w:val="center"/>
                            <w:rPr>
                              <w:b/>
                              <w:i/>
                              <w:caps/>
                            </w:rPr>
                          </w:pPr>
                          <w:r w:rsidRPr="007247F1">
                            <w:rPr>
                              <w:b/>
                              <w:i/>
                              <w:caps/>
                            </w:rPr>
                            <w:t>Строительное управление</w:t>
                          </w:r>
                          <w:r w:rsidR="002E00DD">
                            <w:rPr>
                              <w:b/>
                              <w:i/>
                              <w:caps/>
                            </w:rPr>
                            <w:t xml:space="preserve">  </w:t>
                          </w:r>
                          <w:r w:rsidRPr="007247F1">
                            <w:rPr>
                              <w:b/>
                              <w:i/>
                              <w:caps/>
                            </w:rPr>
                            <w:t>№ 243</w:t>
                          </w:r>
                        </w:p>
                        <w:p w:rsidR="002E00DD" w:rsidRPr="007247F1" w:rsidRDefault="002E00DD" w:rsidP="002E00DD">
                          <w:pPr>
                            <w:jc w:val="center"/>
                            <w:rPr>
                              <w:b/>
                              <w:i/>
                              <w:caps/>
                            </w:rPr>
                          </w:pPr>
                          <w:r w:rsidRPr="007247F1">
                            <w:rPr>
                              <w:b/>
                              <w:i/>
                              <w:caps/>
                            </w:rPr>
                            <w:t>(ОАО «ГОМЕЛЬСКИЙ ДСК»</w:t>
                          </w:r>
                          <w:r>
                            <w:rPr>
                              <w:b/>
                              <w:i/>
                              <w:caps/>
                            </w:rPr>
                            <w:t xml:space="preserve"> СУ-243</w:t>
                          </w:r>
                          <w:r w:rsidRPr="007247F1">
                            <w:rPr>
                              <w:b/>
                              <w:i/>
                              <w:caps/>
                            </w:rPr>
                            <w:t>)</w:t>
                          </w:r>
                        </w:p>
                        <w:p w:rsidR="002E00DD" w:rsidRPr="007247F1" w:rsidRDefault="002E00DD" w:rsidP="000A05D5">
                          <w:pPr>
                            <w:jc w:val="center"/>
                            <w:rPr>
                              <w:b/>
                              <w:i/>
                              <w:caps/>
                            </w:rPr>
                          </w:pPr>
                        </w:p>
                        <w:p w:rsidR="001735F6" w:rsidRPr="007247F1" w:rsidRDefault="001735F6" w:rsidP="000A05D5">
                          <w:pPr>
                            <w:jc w:val="center"/>
                            <w:rPr>
                              <w:b/>
                              <w:i/>
                              <w:caps/>
                              <w:sz w:val="6"/>
                              <w:szCs w:val="6"/>
                            </w:rPr>
                          </w:pPr>
                        </w:p>
                        <w:p w:rsidR="0043194B" w:rsidRPr="000A05D5" w:rsidRDefault="0043194B" w:rsidP="0043194B">
                          <w:pPr>
                            <w:spacing w:line="192" w:lineRule="auto"/>
                            <w:jc w:val="center"/>
                            <w:rPr>
                              <w:i/>
                              <w:sz w:val="18"/>
                            </w:rPr>
                          </w:pPr>
                          <w:r w:rsidRPr="000A05D5">
                            <w:rPr>
                              <w:i/>
                              <w:sz w:val="18"/>
                            </w:rPr>
                            <w:t xml:space="preserve">ул. </w:t>
                          </w:r>
                          <w:r>
                            <w:rPr>
                              <w:i/>
                              <w:sz w:val="18"/>
                            </w:rPr>
                            <w:t>Лазурная</w:t>
                          </w:r>
                          <w:r w:rsidRPr="000A05D5">
                            <w:rPr>
                              <w:i/>
                              <w:sz w:val="18"/>
                            </w:rPr>
                            <w:t xml:space="preserve">, </w:t>
                          </w:r>
                          <w:r>
                            <w:rPr>
                              <w:i/>
                              <w:sz w:val="18"/>
                            </w:rPr>
                            <w:t xml:space="preserve">17, </w:t>
                          </w:r>
                          <w:smartTag w:uri="urn:schemas-microsoft-com:office:smarttags" w:element="metricconverter">
                            <w:smartTagPr>
                              <w:attr w:name="ProductID" w:val="246012, г"/>
                            </w:smartTagPr>
                            <w:r w:rsidRPr="000A05D5">
                              <w:rPr>
                                <w:i/>
                                <w:sz w:val="18"/>
                              </w:rPr>
                              <w:t>2460</w:t>
                            </w:r>
                            <w:r>
                              <w:rPr>
                                <w:i/>
                                <w:sz w:val="18"/>
                              </w:rPr>
                              <w:t>12</w:t>
                            </w:r>
                            <w:r w:rsidRPr="000A05D5">
                              <w:rPr>
                                <w:i/>
                                <w:sz w:val="18"/>
                              </w:rPr>
                              <w:t>, г</w:t>
                            </w:r>
                          </w:smartTag>
                          <w:r w:rsidRPr="000A05D5">
                            <w:rPr>
                              <w:i/>
                              <w:sz w:val="18"/>
                            </w:rPr>
                            <w:t>. Гомель,</w:t>
                          </w:r>
                          <w:r w:rsidRPr="009B19EE">
                            <w:rPr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Республика Беларусь</w:t>
                          </w:r>
                          <w:r w:rsidRPr="000A05D5">
                            <w:rPr>
                              <w:i/>
                              <w:sz w:val="18"/>
                            </w:rPr>
                            <w:t xml:space="preserve"> </w:t>
                          </w:r>
                        </w:p>
                        <w:p w:rsidR="0043194B" w:rsidRPr="000B6887" w:rsidRDefault="0043194B" w:rsidP="0043194B">
                          <w:pPr>
                            <w:jc w:val="center"/>
                            <w:rPr>
                              <w:i/>
                              <w:sz w:val="18"/>
                              <w:lang w:val="en-US"/>
                            </w:rPr>
                          </w:pPr>
                          <w:r w:rsidRPr="00902C30">
                            <w:rPr>
                              <w:i/>
                              <w:sz w:val="18"/>
                            </w:rPr>
                            <w:t xml:space="preserve"> </w:t>
                          </w:r>
                          <w:r w:rsidRPr="00902C30">
                            <w:rPr>
                              <w:sz w:val="18"/>
                            </w:rPr>
                            <w:t xml:space="preserve"> </w:t>
                          </w:r>
                          <w:r w:rsidRPr="00902C30">
                            <w:rPr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тел</w:t>
                          </w:r>
                          <w:r w:rsidRPr="000566E6">
                            <w:rPr>
                              <w:i/>
                              <w:sz w:val="18"/>
                              <w:lang w:val="en-US"/>
                            </w:rPr>
                            <w:t>. (0232)</w:t>
                          </w:r>
                          <w:r w:rsidRPr="000B6887">
                            <w:rPr>
                              <w:i/>
                              <w:sz w:val="18"/>
                              <w:lang w:val="en-US"/>
                            </w:rPr>
                            <w:t>502605</w:t>
                          </w:r>
                          <w:r w:rsidRPr="000566E6">
                            <w:rPr>
                              <w:i/>
                              <w:sz w:val="18"/>
                              <w:lang w:val="en-US"/>
                            </w:rPr>
                            <w:t xml:space="preserve">, </w:t>
                          </w:r>
                          <w:r w:rsidRPr="000A05D5">
                            <w:rPr>
                              <w:i/>
                              <w:sz w:val="18"/>
                            </w:rPr>
                            <w:t>факс</w:t>
                          </w:r>
                          <w:r>
                            <w:rPr>
                              <w:i/>
                              <w:sz w:val="18"/>
                              <w:lang w:val="en-US"/>
                            </w:rPr>
                            <w:t xml:space="preserve"> (0232)</w:t>
                          </w:r>
                          <w:r w:rsidRPr="000B6887">
                            <w:rPr>
                              <w:i/>
                              <w:sz w:val="18"/>
                              <w:lang w:val="en-US"/>
                            </w:rPr>
                            <w:t>502619</w:t>
                          </w:r>
                        </w:p>
                        <w:p w:rsidR="0043194B" w:rsidRPr="00902C30" w:rsidRDefault="0043194B" w:rsidP="0043194B">
                          <w:pPr>
                            <w:jc w:val="center"/>
                            <w:rPr>
                              <w:i/>
                              <w:sz w:val="14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lang w:val="en-US"/>
                            </w:rPr>
                            <w:t>E</w:t>
                          </w:r>
                          <w:r w:rsidRPr="00902C30">
                            <w:rPr>
                              <w:i/>
                              <w:sz w:val="18"/>
                              <w:lang w:val="en-US"/>
                            </w:rPr>
                            <w:t>-</w:t>
                          </w:r>
                          <w:r w:rsidRPr="000A05D5">
                            <w:rPr>
                              <w:i/>
                              <w:sz w:val="18"/>
                              <w:lang w:val="en-US"/>
                            </w:rPr>
                            <w:t>mail</w:t>
                          </w:r>
                          <w:r w:rsidRPr="00902C30">
                            <w:rPr>
                              <w:i/>
                              <w:sz w:val="18"/>
                              <w:lang w:val="en-US"/>
                            </w:rPr>
                            <w:t xml:space="preserve">: </w:t>
                          </w:r>
                          <w:hyperlink r:id="rId1" w:history="1">
                            <w:r w:rsidRPr="0010756D">
                              <w:rPr>
                                <w:rStyle w:val="ab"/>
                                <w:i/>
                                <w:sz w:val="18"/>
                                <w:lang w:val="en-US"/>
                              </w:rPr>
                              <w:t>gdsksu243@tut.by</w:t>
                            </w:r>
                          </w:hyperlink>
                          <w:r>
                            <w:rPr>
                              <w:i/>
                              <w:sz w:val="18"/>
                              <w:lang w:val="en-US"/>
                            </w:rPr>
                            <w:t xml:space="preserve">, Web: </w:t>
                          </w:r>
                          <w:hyperlink r:id="rId2" w:history="1">
                            <w:r w:rsidRPr="009C745E">
                              <w:rPr>
                                <w:rStyle w:val="ab"/>
                                <w:i/>
                                <w:sz w:val="18"/>
                                <w:lang w:val="en-US"/>
                              </w:rPr>
                              <w:t>www.gdsk.by</w:t>
                            </w:r>
                          </w:hyperlink>
                          <w:r>
                            <w:rPr>
                              <w:i/>
                              <w:sz w:val="18"/>
                              <w:lang w:val="en-US"/>
                            </w:rPr>
                            <w:t xml:space="preserve"> </w:t>
                          </w:r>
                        </w:p>
                        <w:p w:rsidR="0043194B" w:rsidRPr="00D16D6B" w:rsidRDefault="0043194B" w:rsidP="0043194B">
                          <w:pPr>
                            <w:pStyle w:val="ad"/>
                            <w:ind w:left="-567" w:right="-711"/>
                            <w:rPr>
                              <w:b/>
                              <w:szCs w:val="28"/>
                            </w:rPr>
                          </w:pP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Р/с </w:t>
                          </w:r>
                          <w:r w:rsidRPr="005414B1"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 </w:t>
                          </w:r>
                          <w:r w:rsidRPr="003D1ED2">
                            <w:rPr>
                              <w:i/>
                              <w:sz w:val="14"/>
                              <w:szCs w:val="14"/>
                            </w:rPr>
                            <w:t>BY59BLBB30120400125487001001</w:t>
                          </w:r>
                        </w:p>
                        <w:p w:rsidR="0043194B" w:rsidRPr="00DA32F1" w:rsidRDefault="0043194B" w:rsidP="0043194B">
                          <w:pPr>
                            <w:jc w:val="center"/>
                            <w:rPr>
                              <w:i/>
                              <w:sz w:val="14"/>
                              <w:szCs w:val="14"/>
                            </w:rPr>
                          </w:pPr>
                          <w:r>
                            <w:rPr>
                              <w:i/>
                              <w:sz w:val="14"/>
                              <w:szCs w:val="14"/>
                            </w:rPr>
                            <w:t xml:space="preserve">в 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4"/>
                            </w:rPr>
                            <w:t>Дирекции</w:t>
                          </w:r>
                          <w:r w:rsidRPr="00DA32F1">
                            <w:rPr>
                              <w:i/>
                              <w:sz w:val="14"/>
                            </w:rPr>
                            <w:t xml:space="preserve">  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>ОАО “Бели</w:t>
                          </w:r>
                          <w:r w:rsidRPr="005414B1"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>нвестбанк</w:t>
                          </w:r>
                          <w:proofErr w:type="gramStart"/>
                          <w:r w:rsidRPr="005414B1"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>”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>п</w:t>
                          </w:r>
                          <w:proofErr w:type="gramEnd"/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>о Гомельско област</w:t>
                          </w:r>
                          <w:r>
                            <w:rPr>
                              <w:i/>
                              <w:sz w:val="14"/>
                              <w:szCs w:val="14"/>
                            </w:rPr>
                            <w:t>и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>,</w:t>
                          </w:r>
                        </w:p>
                        <w:p w:rsidR="0043194B" w:rsidRPr="003D1ED2" w:rsidRDefault="0043194B" w:rsidP="0043194B">
                          <w:pPr>
                            <w:jc w:val="center"/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</w:pPr>
                          <w:r w:rsidRPr="004B3D3B"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>БИК</w:t>
                          </w:r>
                          <w:r w:rsidRPr="003D1ED2"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 </w:t>
                          </w:r>
                          <w:r w:rsidRPr="003D1ED2">
                            <w:rPr>
                              <w:i/>
                              <w:sz w:val="14"/>
                              <w:szCs w:val="14"/>
                            </w:rPr>
                            <w:t>BLBBBY2X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, </w:t>
                          </w:r>
                          <w:r w:rsidRPr="005414B1"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>УНП 400125487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, </w:t>
                          </w:r>
                          <w:r w:rsidRPr="005414B1"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 АКПА 01278192</w:t>
                          </w:r>
                        </w:p>
                        <w:p w:rsidR="00F30F1C" w:rsidRPr="000A05D5" w:rsidRDefault="00F30F1C" w:rsidP="00DA32F1">
                          <w:pPr>
                            <w:jc w:val="center"/>
                            <w:rPr>
                              <w:i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37" style="position:absolute;margin-left:257.65pt;margin-top:.2pt;width:238.7pt;height:23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" filled="f" stroked="f">
              <v:textbox inset="1pt,1pt,1pt,1pt">
                <w:txbxContent>
                  <w:p w:rsidR="003B2DC3" w:rsidRDefault="00D8238C" w:rsidP="00D8238C">
                    <w:pPr>
                      <w:jc w:val="center"/>
                      <w:rPr>
                        <w:caps/>
                      </w:rPr>
                    </w:pPr>
                    <w:r w:rsidRPr="003C3861">
                      <w:rPr>
                        <w:caps/>
                      </w:rPr>
                      <w:t xml:space="preserve">            </w:t>
                    </w:r>
                  </w:p>
                  <w:p w:rsidR="003C3861" w:rsidRPr="00822D0B" w:rsidRDefault="00D8238C" w:rsidP="00D8238C">
                    <w:pPr>
                      <w:jc w:val="center"/>
                      <w:rPr>
                        <w:caps/>
                        <w:sz w:val="12"/>
                        <w:szCs w:val="12"/>
                      </w:rPr>
                    </w:pPr>
                    <w:r w:rsidRPr="00822D0B">
                      <w:rPr>
                        <w:caps/>
                        <w:sz w:val="12"/>
                        <w:szCs w:val="12"/>
                      </w:rPr>
                      <w:t xml:space="preserve">                            </w:t>
                    </w:r>
                  </w:p>
                  <w:p w:rsidR="0053418A" w:rsidRPr="004B3D3B" w:rsidRDefault="003C3861" w:rsidP="008B461F">
                    <w:pPr>
                      <w:tabs>
                        <w:tab w:val="left" w:pos="2977"/>
                      </w:tabs>
                      <w:jc w:val="right"/>
                      <w:rPr>
                        <w:caps/>
                      </w:rPr>
                    </w:pPr>
                    <w:r>
                      <w:rPr>
                        <w:caps/>
                      </w:rPr>
                      <w:t xml:space="preserve">                                     </w:t>
                    </w:r>
                    <w:r w:rsidR="00822D0B">
                      <w:rPr>
                        <w:caps/>
                      </w:rPr>
                      <w:t xml:space="preserve"> </w:t>
                    </w:r>
                    <w:r>
                      <w:rPr>
                        <w:caps/>
                      </w:rPr>
                      <w:t xml:space="preserve"> </w:t>
                    </w:r>
                    <w:r w:rsidR="00822D0B">
                      <w:rPr>
                        <w:caps/>
                      </w:rPr>
                      <w:t xml:space="preserve"> </w:t>
                    </w:r>
                    <w:r w:rsidR="008C0B8E" w:rsidRPr="009B1F54">
                      <w:rPr>
                        <w:caps/>
                      </w:rPr>
                      <w:t xml:space="preserve">                   </w:t>
                    </w:r>
                    <w:r w:rsidR="008B461F" w:rsidRPr="009B1F54">
                      <w:rPr>
                        <w:caps/>
                      </w:rPr>
                      <w:t xml:space="preserve">            </w:t>
                    </w:r>
                    <w:r w:rsidR="008C0B8E" w:rsidRPr="004B3D3B">
                      <w:rPr>
                        <w:caps/>
                      </w:rPr>
                      <w:t>01278192</w:t>
                    </w:r>
                  </w:p>
                  <w:p w:rsidR="00D8238C" w:rsidRDefault="00D8238C" w:rsidP="00D8238C">
                    <w:pPr>
                      <w:jc w:val="center"/>
                      <w:rPr>
                        <w:caps/>
                      </w:rPr>
                    </w:pPr>
                  </w:p>
                  <w:p w:rsidR="00E50D74" w:rsidRPr="004B3D3B" w:rsidRDefault="00E50D74" w:rsidP="000A05D5">
                    <w:pPr>
                      <w:jc w:val="center"/>
                      <w:rPr>
                        <w:caps/>
                        <w:sz w:val="6"/>
                        <w:szCs w:val="6"/>
                      </w:rPr>
                    </w:pPr>
                  </w:p>
                  <w:p w:rsidR="00E50D74" w:rsidRPr="004B3D3B" w:rsidRDefault="00E50D74" w:rsidP="000A05D5">
                    <w:pPr>
                      <w:jc w:val="center"/>
                      <w:rPr>
                        <w:caps/>
                        <w:sz w:val="8"/>
                        <w:szCs w:val="8"/>
                      </w:rPr>
                    </w:pPr>
                  </w:p>
                  <w:p w:rsidR="00E50D74" w:rsidRPr="004B3D3B" w:rsidRDefault="00E50D74" w:rsidP="000A05D5">
                    <w:pPr>
                      <w:jc w:val="center"/>
                      <w:rPr>
                        <w:caps/>
                        <w:sz w:val="2"/>
                        <w:szCs w:val="2"/>
                      </w:rPr>
                    </w:pPr>
                  </w:p>
                  <w:p w:rsidR="00F30F1C" w:rsidRPr="007247F1" w:rsidRDefault="00F30F1C" w:rsidP="000A05D5">
                    <w:pPr>
                      <w:jc w:val="center"/>
                      <w:rPr>
                        <w:i/>
                        <w:caps/>
                      </w:rPr>
                    </w:pPr>
                    <w:r w:rsidRPr="007247F1">
                      <w:rPr>
                        <w:i/>
                        <w:caps/>
                      </w:rPr>
                      <w:t>Министерство архитектуры</w:t>
                    </w:r>
                  </w:p>
                  <w:p w:rsidR="000A05D5" w:rsidRPr="004B3D3B" w:rsidRDefault="00F30F1C" w:rsidP="000A05D5">
                    <w:pPr>
                      <w:jc w:val="center"/>
                      <w:rPr>
                        <w:i/>
                        <w:caps/>
                      </w:rPr>
                    </w:pPr>
                    <w:r w:rsidRPr="007247F1">
                      <w:rPr>
                        <w:i/>
                        <w:caps/>
                      </w:rPr>
                      <w:t xml:space="preserve">и строительства </w:t>
                    </w:r>
                  </w:p>
                  <w:p w:rsidR="00F30F1C" w:rsidRPr="004B3D3B" w:rsidRDefault="00F30F1C" w:rsidP="000A05D5">
                    <w:pPr>
                      <w:jc w:val="center"/>
                      <w:rPr>
                        <w:i/>
                        <w:caps/>
                      </w:rPr>
                    </w:pPr>
                    <w:r w:rsidRPr="007247F1">
                      <w:rPr>
                        <w:i/>
                        <w:caps/>
                      </w:rPr>
                      <w:t>Республики Беларусь</w:t>
                    </w:r>
                  </w:p>
                  <w:p w:rsidR="00B84BD2" w:rsidRPr="004B3D3B" w:rsidRDefault="00B84BD2" w:rsidP="000A05D5">
                    <w:pPr>
                      <w:jc w:val="center"/>
                      <w:rPr>
                        <w:b/>
                        <w:i/>
                        <w:caps/>
                        <w:sz w:val="16"/>
                        <w:szCs w:val="16"/>
                      </w:rPr>
                    </w:pPr>
                  </w:p>
                  <w:p w:rsidR="00F30F1C" w:rsidRPr="007247F1" w:rsidRDefault="00F30F1C" w:rsidP="000A05D5">
                    <w:pPr>
                      <w:jc w:val="center"/>
                      <w:rPr>
                        <w:b/>
                        <w:i/>
                        <w:caps/>
                      </w:rPr>
                    </w:pPr>
                    <w:r w:rsidRPr="007247F1">
                      <w:rPr>
                        <w:b/>
                        <w:i/>
                        <w:caps/>
                      </w:rPr>
                      <w:t>Открытое Акционерное Общество</w:t>
                    </w:r>
                  </w:p>
                  <w:p w:rsidR="00F30F1C" w:rsidRPr="007247F1" w:rsidRDefault="00F30F1C" w:rsidP="000A05D5">
                    <w:pPr>
                      <w:jc w:val="center"/>
                      <w:rPr>
                        <w:b/>
                        <w:i/>
                        <w:caps/>
                      </w:rPr>
                    </w:pPr>
                    <w:r w:rsidRPr="007247F1">
                      <w:rPr>
                        <w:b/>
                        <w:i/>
                        <w:caps/>
                      </w:rPr>
                      <w:t>«ГОМЕЛЬСКИЙ</w:t>
                    </w:r>
                    <w:r w:rsidR="000A05D5" w:rsidRPr="007247F1">
                      <w:rPr>
                        <w:b/>
                        <w:i/>
                        <w:caps/>
                      </w:rPr>
                      <w:t xml:space="preserve"> </w:t>
                    </w:r>
                    <w:r w:rsidRPr="007247F1">
                      <w:rPr>
                        <w:b/>
                        <w:i/>
                        <w:caps/>
                      </w:rPr>
                      <w:t xml:space="preserve">ДОМОСТРОИТЕЛЬНЫЙ </w:t>
                    </w:r>
                  </w:p>
                  <w:p w:rsidR="00F30F1C" w:rsidRPr="007247F1" w:rsidRDefault="00F30F1C" w:rsidP="000A05D5">
                    <w:pPr>
                      <w:jc w:val="center"/>
                      <w:rPr>
                        <w:b/>
                        <w:i/>
                        <w:caps/>
                      </w:rPr>
                    </w:pPr>
                    <w:r w:rsidRPr="007247F1">
                      <w:rPr>
                        <w:b/>
                        <w:i/>
                        <w:caps/>
                      </w:rPr>
                      <w:t>КОМБИНАТ»</w:t>
                    </w:r>
                  </w:p>
                  <w:p w:rsidR="007247F1" w:rsidRDefault="007247F1" w:rsidP="000A05D5">
                    <w:pPr>
                      <w:jc w:val="center"/>
                      <w:rPr>
                        <w:b/>
                        <w:i/>
                        <w:caps/>
                      </w:rPr>
                    </w:pPr>
                    <w:r w:rsidRPr="007247F1">
                      <w:rPr>
                        <w:b/>
                        <w:i/>
                        <w:caps/>
                      </w:rPr>
                      <w:t>Строительное управление</w:t>
                    </w:r>
                    <w:r w:rsidR="002E00DD">
                      <w:rPr>
                        <w:b/>
                        <w:i/>
                        <w:caps/>
                      </w:rPr>
                      <w:t xml:space="preserve">  </w:t>
                    </w:r>
                    <w:r w:rsidRPr="007247F1">
                      <w:rPr>
                        <w:b/>
                        <w:i/>
                        <w:caps/>
                      </w:rPr>
                      <w:t>№ 243</w:t>
                    </w:r>
                  </w:p>
                  <w:p w:rsidR="002E00DD" w:rsidRPr="007247F1" w:rsidRDefault="002E00DD" w:rsidP="002E00DD">
                    <w:pPr>
                      <w:jc w:val="center"/>
                      <w:rPr>
                        <w:b/>
                        <w:i/>
                        <w:caps/>
                      </w:rPr>
                    </w:pPr>
                    <w:r w:rsidRPr="007247F1">
                      <w:rPr>
                        <w:b/>
                        <w:i/>
                        <w:caps/>
                      </w:rPr>
                      <w:t>(ОАО «ГОМЕЛЬСКИЙ ДСК»</w:t>
                    </w:r>
                    <w:r>
                      <w:rPr>
                        <w:b/>
                        <w:i/>
                        <w:caps/>
                      </w:rPr>
                      <w:t xml:space="preserve"> СУ-243</w:t>
                    </w:r>
                    <w:r w:rsidRPr="007247F1">
                      <w:rPr>
                        <w:b/>
                        <w:i/>
                        <w:caps/>
                      </w:rPr>
                      <w:t>)</w:t>
                    </w:r>
                  </w:p>
                  <w:p w:rsidR="002E00DD" w:rsidRPr="007247F1" w:rsidRDefault="002E00DD" w:rsidP="000A05D5">
                    <w:pPr>
                      <w:jc w:val="center"/>
                      <w:rPr>
                        <w:b/>
                        <w:i/>
                        <w:caps/>
                      </w:rPr>
                    </w:pPr>
                  </w:p>
                  <w:p w:rsidR="001735F6" w:rsidRPr="007247F1" w:rsidRDefault="001735F6" w:rsidP="000A05D5">
                    <w:pPr>
                      <w:jc w:val="center"/>
                      <w:rPr>
                        <w:b/>
                        <w:i/>
                        <w:caps/>
                        <w:sz w:val="6"/>
                        <w:szCs w:val="6"/>
                      </w:rPr>
                    </w:pPr>
                  </w:p>
                  <w:p w:rsidR="0043194B" w:rsidRPr="000A05D5" w:rsidRDefault="0043194B" w:rsidP="0043194B">
                    <w:pPr>
                      <w:spacing w:line="192" w:lineRule="auto"/>
                      <w:jc w:val="center"/>
                      <w:rPr>
                        <w:i/>
                        <w:sz w:val="18"/>
                      </w:rPr>
                    </w:pPr>
                    <w:r w:rsidRPr="000A05D5">
                      <w:rPr>
                        <w:i/>
                        <w:sz w:val="18"/>
                      </w:rPr>
                      <w:t xml:space="preserve">ул. </w:t>
                    </w:r>
                    <w:r>
                      <w:rPr>
                        <w:i/>
                        <w:sz w:val="18"/>
                      </w:rPr>
                      <w:t>Лазурная</w:t>
                    </w:r>
                    <w:r w:rsidRPr="000A05D5">
                      <w:rPr>
                        <w:i/>
                        <w:sz w:val="18"/>
                      </w:rPr>
                      <w:t xml:space="preserve">, </w:t>
                    </w:r>
                    <w:r>
                      <w:rPr>
                        <w:i/>
                        <w:sz w:val="18"/>
                      </w:rPr>
                      <w:t xml:space="preserve">17, </w:t>
                    </w:r>
                    <w:smartTag w:uri="urn:schemas-microsoft-com:office:smarttags" w:element="metricconverter">
                      <w:smartTagPr>
                        <w:attr w:name="ProductID" w:val="246012, г"/>
                      </w:smartTagPr>
                      <w:r w:rsidRPr="000A05D5">
                        <w:rPr>
                          <w:i/>
                          <w:sz w:val="18"/>
                        </w:rPr>
                        <w:t>2460</w:t>
                      </w:r>
                      <w:r>
                        <w:rPr>
                          <w:i/>
                          <w:sz w:val="18"/>
                        </w:rPr>
                        <w:t>12</w:t>
                      </w:r>
                      <w:r w:rsidRPr="000A05D5">
                        <w:rPr>
                          <w:i/>
                          <w:sz w:val="18"/>
                        </w:rPr>
                        <w:t>, г</w:t>
                      </w:r>
                    </w:smartTag>
                    <w:r w:rsidRPr="000A05D5">
                      <w:rPr>
                        <w:i/>
                        <w:sz w:val="18"/>
                      </w:rPr>
                      <w:t>. Гомель,</w:t>
                    </w:r>
                    <w:r w:rsidRPr="009B19EE">
                      <w:rPr>
                        <w:i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Республика Беларусь</w:t>
                    </w:r>
                    <w:r w:rsidRPr="000A05D5">
                      <w:rPr>
                        <w:i/>
                        <w:sz w:val="18"/>
                      </w:rPr>
                      <w:t xml:space="preserve"> </w:t>
                    </w:r>
                  </w:p>
                  <w:p w:rsidR="0043194B" w:rsidRPr="000B6887" w:rsidRDefault="0043194B" w:rsidP="0043194B">
                    <w:pPr>
                      <w:jc w:val="center"/>
                      <w:rPr>
                        <w:i/>
                        <w:sz w:val="18"/>
                        <w:lang w:val="en-US"/>
                      </w:rPr>
                    </w:pPr>
                    <w:r w:rsidRPr="00902C30">
                      <w:rPr>
                        <w:i/>
                        <w:sz w:val="18"/>
                      </w:rPr>
                      <w:t xml:space="preserve"> </w:t>
                    </w:r>
                    <w:r w:rsidRPr="00902C30">
                      <w:rPr>
                        <w:sz w:val="18"/>
                      </w:rPr>
                      <w:t xml:space="preserve"> </w:t>
                    </w:r>
                    <w:r w:rsidRPr="00902C30">
                      <w:rPr>
                        <w:i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тел</w:t>
                    </w:r>
                    <w:r w:rsidRPr="000566E6">
                      <w:rPr>
                        <w:i/>
                        <w:sz w:val="18"/>
                        <w:lang w:val="en-US"/>
                      </w:rPr>
                      <w:t>. (0232)</w:t>
                    </w:r>
                    <w:r w:rsidRPr="000B6887">
                      <w:rPr>
                        <w:i/>
                        <w:sz w:val="18"/>
                        <w:lang w:val="en-US"/>
                      </w:rPr>
                      <w:t>502605</w:t>
                    </w:r>
                    <w:r w:rsidRPr="000566E6">
                      <w:rPr>
                        <w:i/>
                        <w:sz w:val="18"/>
                        <w:lang w:val="en-US"/>
                      </w:rPr>
                      <w:t xml:space="preserve">, </w:t>
                    </w:r>
                    <w:r w:rsidRPr="000A05D5">
                      <w:rPr>
                        <w:i/>
                        <w:sz w:val="18"/>
                      </w:rPr>
                      <w:t>факс</w:t>
                    </w:r>
                    <w:r>
                      <w:rPr>
                        <w:i/>
                        <w:sz w:val="18"/>
                        <w:lang w:val="en-US"/>
                      </w:rPr>
                      <w:t xml:space="preserve"> (0232)</w:t>
                    </w:r>
                    <w:r w:rsidRPr="000B6887">
                      <w:rPr>
                        <w:i/>
                        <w:sz w:val="18"/>
                        <w:lang w:val="en-US"/>
                      </w:rPr>
                      <w:t>502619</w:t>
                    </w:r>
                  </w:p>
                  <w:p w:rsidR="0043194B" w:rsidRPr="00902C30" w:rsidRDefault="0043194B" w:rsidP="0043194B">
                    <w:pPr>
                      <w:jc w:val="center"/>
                      <w:rPr>
                        <w:i/>
                        <w:sz w:val="14"/>
                        <w:lang w:val="en-US"/>
                      </w:rPr>
                    </w:pPr>
                    <w:r>
                      <w:rPr>
                        <w:i/>
                        <w:sz w:val="18"/>
                        <w:lang w:val="en-US"/>
                      </w:rPr>
                      <w:t>E</w:t>
                    </w:r>
                    <w:r w:rsidRPr="00902C30">
                      <w:rPr>
                        <w:i/>
                        <w:sz w:val="18"/>
                        <w:lang w:val="en-US"/>
                      </w:rPr>
                      <w:t>-</w:t>
                    </w:r>
                    <w:r w:rsidRPr="000A05D5">
                      <w:rPr>
                        <w:i/>
                        <w:sz w:val="18"/>
                        <w:lang w:val="en-US"/>
                      </w:rPr>
                      <w:t>mail</w:t>
                    </w:r>
                    <w:r w:rsidRPr="00902C30">
                      <w:rPr>
                        <w:i/>
                        <w:sz w:val="18"/>
                        <w:lang w:val="en-US"/>
                      </w:rPr>
                      <w:t xml:space="preserve">: </w:t>
                    </w:r>
                    <w:r w:rsidR="005C4FBF">
                      <w:fldChar w:fldCharType="begin"/>
                    </w:r>
                    <w:r w:rsidR="005C4FBF" w:rsidRPr="00E93A9E">
                      <w:rPr>
                        <w:lang w:val="en-US"/>
                      </w:rPr>
                      <w:instrText xml:space="preserve"> HYPERLINK "mailto:gdsksu243@tut.by" </w:instrText>
                    </w:r>
                    <w:r w:rsidR="005C4FBF">
                      <w:fldChar w:fldCharType="separate"/>
                    </w:r>
                    <w:r w:rsidRPr="0010756D">
                      <w:rPr>
                        <w:rStyle w:val="ab"/>
                        <w:i/>
                        <w:sz w:val="18"/>
                        <w:lang w:val="en-US"/>
                      </w:rPr>
                      <w:t>gdsksu243@tut.by</w:t>
                    </w:r>
                    <w:r w:rsidR="005C4FBF">
                      <w:rPr>
                        <w:rStyle w:val="ab"/>
                        <w:i/>
                        <w:sz w:val="18"/>
                        <w:lang w:val="en-US"/>
                      </w:rPr>
                      <w:fldChar w:fldCharType="end"/>
                    </w:r>
                    <w:r>
                      <w:rPr>
                        <w:i/>
                        <w:sz w:val="18"/>
                        <w:lang w:val="en-US"/>
                      </w:rPr>
                      <w:t xml:space="preserve">, Web: </w:t>
                    </w:r>
                    <w:r w:rsidR="005C4FBF">
                      <w:fldChar w:fldCharType="begin"/>
                    </w:r>
                    <w:r w:rsidR="005C4FBF" w:rsidRPr="00E93A9E">
                      <w:rPr>
                        <w:lang w:val="en-US"/>
                      </w:rPr>
                      <w:instrText xml:space="preserve"> HYPERLINK "http://www.gdsk.by" </w:instrText>
                    </w:r>
                    <w:r w:rsidR="005C4FBF">
                      <w:fldChar w:fldCharType="separate"/>
                    </w:r>
                    <w:r w:rsidRPr="009C745E">
                      <w:rPr>
                        <w:rStyle w:val="ab"/>
                        <w:i/>
                        <w:sz w:val="18"/>
                        <w:lang w:val="en-US"/>
                      </w:rPr>
                      <w:t>www.gdsk.by</w:t>
                    </w:r>
                    <w:r w:rsidR="005C4FBF">
                      <w:rPr>
                        <w:rStyle w:val="ab"/>
                        <w:i/>
                        <w:sz w:val="18"/>
                        <w:lang w:val="en-US"/>
                      </w:rPr>
                      <w:fldChar w:fldCharType="end"/>
                    </w:r>
                    <w:r>
                      <w:rPr>
                        <w:i/>
                        <w:sz w:val="18"/>
                        <w:lang w:val="en-US"/>
                      </w:rPr>
                      <w:t xml:space="preserve"> </w:t>
                    </w:r>
                  </w:p>
                  <w:p w:rsidR="0043194B" w:rsidRPr="00D16D6B" w:rsidRDefault="0043194B" w:rsidP="0043194B">
                    <w:pPr>
                      <w:pStyle w:val="ad"/>
                      <w:ind w:left="-567" w:right="-711"/>
                      <w:rPr>
                        <w:b/>
                        <w:szCs w:val="28"/>
                      </w:rPr>
                    </w:pP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 xml:space="preserve">Р/с </w:t>
                    </w:r>
                    <w:r w:rsidRPr="005414B1">
                      <w:rPr>
                        <w:i/>
                        <w:sz w:val="14"/>
                        <w:szCs w:val="14"/>
                        <w:lang w:val="be-BY"/>
                      </w:rPr>
                      <w:t xml:space="preserve"> </w:t>
                    </w:r>
                    <w:r w:rsidRPr="003D1ED2">
                      <w:rPr>
                        <w:i/>
                        <w:sz w:val="14"/>
                        <w:szCs w:val="14"/>
                      </w:rPr>
                      <w:t>BY59BLBB30120400125487001001</w:t>
                    </w:r>
                  </w:p>
                  <w:p w:rsidR="0043194B" w:rsidRPr="00DA32F1" w:rsidRDefault="0043194B" w:rsidP="0043194B">
                    <w:pPr>
                      <w:jc w:val="center"/>
                      <w:rPr>
                        <w:i/>
                        <w:sz w:val="14"/>
                        <w:szCs w:val="14"/>
                      </w:rPr>
                    </w:pPr>
                    <w:r>
                      <w:rPr>
                        <w:i/>
                        <w:sz w:val="14"/>
                        <w:szCs w:val="14"/>
                      </w:rPr>
                      <w:t xml:space="preserve">в 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Дирекции</w:t>
                    </w:r>
                    <w:r w:rsidRPr="00DA32F1">
                      <w:rPr>
                        <w:i/>
                        <w:sz w:val="14"/>
                      </w:rPr>
                      <w:t xml:space="preserve">  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>ОАО “Бели</w:t>
                    </w:r>
                    <w:r w:rsidRPr="005414B1">
                      <w:rPr>
                        <w:i/>
                        <w:sz w:val="14"/>
                        <w:szCs w:val="14"/>
                        <w:lang w:val="be-BY"/>
                      </w:rPr>
                      <w:t>нвестбанк</w:t>
                    </w:r>
                    <w:proofErr w:type="gramStart"/>
                    <w:r w:rsidRPr="005414B1">
                      <w:rPr>
                        <w:i/>
                        <w:sz w:val="14"/>
                        <w:szCs w:val="14"/>
                        <w:lang w:val="be-BY"/>
                      </w:rPr>
                      <w:t>”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>п</w:t>
                    </w:r>
                    <w:proofErr w:type="gramEnd"/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>о Гомельско област</w:t>
                    </w:r>
                    <w:r>
                      <w:rPr>
                        <w:i/>
                        <w:sz w:val="14"/>
                        <w:szCs w:val="14"/>
                      </w:rPr>
                      <w:t>и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>,</w:t>
                    </w:r>
                  </w:p>
                  <w:p w:rsidR="0043194B" w:rsidRPr="003D1ED2" w:rsidRDefault="0043194B" w:rsidP="0043194B">
                    <w:pPr>
                      <w:jc w:val="center"/>
                      <w:rPr>
                        <w:i/>
                        <w:sz w:val="14"/>
                        <w:szCs w:val="14"/>
                        <w:lang w:val="be-BY"/>
                      </w:rPr>
                    </w:pPr>
                    <w:r w:rsidRPr="004B3D3B">
                      <w:rPr>
                        <w:i/>
                        <w:sz w:val="14"/>
                        <w:szCs w:val="14"/>
                        <w:lang w:val="be-BY"/>
                      </w:rPr>
                      <w:t xml:space="preserve"> 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>БИК</w:t>
                    </w:r>
                    <w:r w:rsidRPr="003D1ED2">
                      <w:rPr>
                        <w:i/>
                        <w:sz w:val="14"/>
                        <w:szCs w:val="14"/>
                        <w:lang w:val="be-BY"/>
                      </w:rPr>
                      <w:t xml:space="preserve"> </w:t>
                    </w:r>
                    <w:r w:rsidRPr="003D1ED2">
                      <w:rPr>
                        <w:i/>
                        <w:sz w:val="14"/>
                        <w:szCs w:val="14"/>
                      </w:rPr>
                      <w:t>BLBBBY2X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 xml:space="preserve">, </w:t>
                    </w:r>
                    <w:r w:rsidRPr="005414B1">
                      <w:rPr>
                        <w:i/>
                        <w:sz w:val="14"/>
                        <w:szCs w:val="14"/>
                        <w:lang w:val="be-BY"/>
                      </w:rPr>
                      <w:t>УНП 400125487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 xml:space="preserve">, </w:t>
                    </w:r>
                    <w:r w:rsidRPr="005414B1">
                      <w:rPr>
                        <w:i/>
                        <w:sz w:val="14"/>
                        <w:szCs w:val="14"/>
                        <w:lang w:val="be-BY"/>
                      </w:rPr>
                      <w:t xml:space="preserve"> АКПА 01278192</w:t>
                    </w:r>
                  </w:p>
                  <w:p w:rsidR="00F30F1C" w:rsidRPr="000A05D5" w:rsidRDefault="00F30F1C" w:rsidP="00DA32F1">
                    <w:pPr>
                      <w:jc w:val="center"/>
                      <w:rPr>
                        <w:i/>
                        <w:sz w:val="1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B284D1" wp14:editId="1D9E0A30">
              <wp:simplePos x="0" y="0"/>
              <wp:positionH relativeFrom="column">
                <wp:posOffset>-284480</wp:posOffset>
              </wp:positionH>
              <wp:positionV relativeFrom="paragraph">
                <wp:posOffset>2540</wp:posOffset>
              </wp:positionV>
              <wp:extent cx="3282315" cy="2997835"/>
              <wp:effectExtent l="1270" t="2540" r="2540" b="0"/>
              <wp:wrapNone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82315" cy="2997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418A" w:rsidRDefault="0053418A" w:rsidP="00B84BD2">
                          <w:pPr>
                            <w:jc w:val="center"/>
                            <w:rPr>
                              <w:caps/>
                              <w:lang w:val="en-US"/>
                            </w:rPr>
                          </w:pPr>
                        </w:p>
                        <w:p w:rsidR="0053418A" w:rsidRDefault="0053418A" w:rsidP="00B84BD2">
                          <w:pPr>
                            <w:jc w:val="center"/>
                            <w:rPr>
                              <w:caps/>
                              <w:lang w:val="en-US"/>
                            </w:rPr>
                          </w:pPr>
                        </w:p>
                        <w:p w:rsidR="0053418A" w:rsidRDefault="0053418A" w:rsidP="00B84BD2">
                          <w:pPr>
                            <w:jc w:val="center"/>
                            <w:rPr>
                              <w:caps/>
                              <w:lang w:val="en-US"/>
                            </w:rPr>
                          </w:pPr>
                        </w:p>
                        <w:p w:rsidR="0053418A" w:rsidRDefault="0053418A" w:rsidP="00B84BD2">
                          <w:pPr>
                            <w:jc w:val="center"/>
                            <w:rPr>
                              <w:caps/>
                              <w:lang w:val="en-US"/>
                            </w:rPr>
                          </w:pPr>
                        </w:p>
                        <w:p w:rsidR="0053418A" w:rsidRPr="00E50D74" w:rsidRDefault="0053418A" w:rsidP="00B84BD2">
                          <w:pPr>
                            <w:jc w:val="center"/>
                            <w:rPr>
                              <w:caps/>
                              <w:sz w:val="6"/>
                              <w:szCs w:val="6"/>
                              <w:lang w:val="en-US"/>
                            </w:rPr>
                          </w:pPr>
                        </w:p>
                        <w:p w:rsidR="00E50D74" w:rsidRPr="00E50D74" w:rsidRDefault="00E50D74" w:rsidP="00B84BD2">
                          <w:pPr>
                            <w:jc w:val="center"/>
                            <w:rPr>
                              <w:caps/>
                              <w:sz w:val="2"/>
                              <w:szCs w:val="2"/>
                              <w:lang w:val="en-US"/>
                            </w:rPr>
                          </w:pPr>
                        </w:p>
                        <w:p w:rsidR="00F30F1C" w:rsidRPr="004B3D3B" w:rsidRDefault="00F30F1C" w:rsidP="00B84BD2">
                          <w:pPr>
                            <w:jc w:val="center"/>
                            <w:rPr>
                              <w:i/>
                              <w:caps/>
                              <w:lang w:val="en-US"/>
                            </w:rPr>
                          </w:pPr>
                          <w:r w:rsidRPr="007247F1">
                            <w:rPr>
                              <w:i/>
                              <w:caps/>
                            </w:rPr>
                            <w:t>М</w:t>
                          </w:r>
                          <w:proofErr w:type="gramStart"/>
                          <w:r w:rsidRPr="004B3D3B">
                            <w:rPr>
                              <w:i/>
                              <w:caps/>
                              <w:lang w:val="en-US"/>
                            </w:rPr>
                            <w:t>i</w:t>
                          </w:r>
                          <w:proofErr w:type="gramEnd"/>
                          <w:r w:rsidRPr="007247F1">
                            <w:rPr>
                              <w:i/>
                              <w:caps/>
                            </w:rPr>
                            <w:t>н</w:t>
                          </w:r>
                          <w:r w:rsidRPr="004B3D3B">
                            <w:rPr>
                              <w:i/>
                              <w:caps/>
                              <w:lang w:val="en-US"/>
                            </w:rPr>
                            <w:t>i</w:t>
                          </w:r>
                          <w:r w:rsidRPr="007247F1">
                            <w:rPr>
                              <w:i/>
                              <w:caps/>
                            </w:rPr>
                            <w:t>стэрства</w:t>
                          </w:r>
                          <w:r w:rsidRPr="004B3D3B">
                            <w:rPr>
                              <w:i/>
                              <w:caps/>
                              <w:lang w:val="en-US"/>
                            </w:rPr>
                            <w:t xml:space="preserve"> </w:t>
                          </w:r>
                          <w:r w:rsidRPr="007247F1">
                            <w:rPr>
                              <w:i/>
                              <w:caps/>
                            </w:rPr>
                            <w:t>арх</w:t>
                          </w:r>
                          <w:r w:rsidRPr="004B3D3B">
                            <w:rPr>
                              <w:i/>
                              <w:caps/>
                              <w:lang w:val="en-US"/>
                            </w:rPr>
                            <w:t>i</w:t>
                          </w:r>
                          <w:r w:rsidRPr="007247F1">
                            <w:rPr>
                              <w:i/>
                              <w:caps/>
                            </w:rPr>
                            <w:t>тэктуры</w:t>
                          </w:r>
                        </w:p>
                        <w:p w:rsidR="000A05D5" w:rsidRPr="007247F1" w:rsidRDefault="00F30F1C" w:rsidP="00B84BD2">
                          <w:pPr>
                            <w:jc w:val="center"/>
                            <w:rPr>
                              <w:i/>
                              <w:caps/>
                              <w:lang w:val="en-US"/>
                            </w:rPr>
                          </w:pPr>
                          <w:proofErr w:type="gramStart"/>
                          <w:r w:rsidRPr="004B3D3B">
                            <w:rPr>
                              <w:i/>
                              <w:caps/>
                              <w:lang w:val="en-US"/>
                            </w:rPr>
                            <w:t xml:space="preserve">i </w:t>
                          </w:r>
                          <w:r w:rsidR="005A1BBB" w:rsidRPr="004B3D3B">
                            <w:rPr>
                              <w:i/>
                              <w:caps/>
                              <w:lang w:val="en-US"/>
                            </w:rPr>
                            <w:t xml:space="preserve"> </w:t>
                          </w:r>
                          <w:r w:rsidRPr="007247F1">
                            <w:rPr>
                              <w:i/>
                              <w:caps/>
                            </w:rPr>
                            <w:t>будаун</w:t>
                          </w:r>
                          <w:r w:rsidRPr="004B3D3B">
                            <w:rPr>
                              <w:i/>
                              <w:caps/>
                              <w:lang w:val="en-US"/>
                            </w:rPr>
                            <w:t>i</w:t>
                          </w:r>
                          <w:r w:rsidRPr="007247F1">
                            <w:rPr>
                              <w:i/>
                              <w:caps/>
                            </w:rPr>
                            <w:t>цтва</w:t>
                          </w:r>
                          <w:proofErr w:type="gramEnd"/>
                        </w:p>
                        <w:p w:rsidR="00F30F1C" w:rsidRPr="007247F1" w:rsidRDefault="00F30F1C" w:rsidP="00B84BD2">
                          <w:pPr>
                            <w:jc w:val="center"/>
                            <w:rPr>
                              <w:i/>
                              <w:caps/>
                              <w:lang w:val="en-US"/>
                            </w:rPr>
                          </w:pPr>
                          <w:r w:rsidRPr="007247F1">
                            <w:rPr>
                              <w:i/>
                              <w:caps/>
                            </w:rPr>
                            <w:t>Рэспубл</w:t>
                          </w:r>
                          <w:proofErr w:type="gramStart"/>
                          <w:r w:rsidRPr="004B3D3B">
                            <w:rPr>
                              <w:i/>
                              <w:caps/>
                              <w:lang w:val="en-US"/>
                            </w:rPr>
                            <w:t>i</w:t>
                          </w:r>
                          <w:proofErr w:type="gramEnd"/>
                          <w:r w:rsidRPr="007247F1">
                            <w:rPr>
                              <w:i/>
                              <w:caps/>
                            </w:rPr>
                            <w:t>к</w:t>
                          </w:r>
                          <w:r w:rsidRPr="004B3D3B">
                            <w:rPr>
                              <w:i/>
                              <w:caps/>
                              <w:lang w:val="en-US"/>
                            </w:rPr>
                            <w:t xml:space="preserve">i </w:t>
                          </w:r>
                          <w:r w:rsidRPr="007247F1">
                            <w:rPr>
                              <w:i/>
                              <w:caps/>
                            </w:rPr>
                            <w:t>Беларусь</w:t>
                          </w:r>
                        </w:p>
                        <w:p w:rsidR="00B84BD2" w:rsidRPr="007247F1" w:rsidRDefault="00B84BD2" w:rsidP="00B84BD2">
                          <w:pPr>
                            <w:jc w:val="center"/>
                            <w:rPr>
                              <w:b/>
                              <w:i/>
                              <w:caps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F30F1C" w:rsidRPr="004D59BA" w:rsidRDefault="00F30F1C" w:rsidP="00B84BD2">
                          <w:pPr>
                            <w:jc w:val="center"/>
                            <w:rPr>
                              <w:b/>
                              <w:i/>
                              <w:caps/>
                              <w:lang w:val="en-US"/>
                            </w:rPr>
                          </w:pPr>
                          <w:r w:rsidRPr="007247F1">
                            <w:rPr>
                              <w:b/>
                              <w:i/>
                              <w:caps/>
                            </w:rPr>
                            <w:t>Адкрытае</w:t>
                          </w:r>
                          <w:r w:rsidRPr="004D59BA">
                            <w:rPr>
                              <w:b/>
                              <w:i/>
                              <w:caps/>
                              <w:lang w:val="en-US"/>
                            </w:rPr>
                            <w:t xml:space="preserve"> </w:t>
                          </w:r>
                          <w:r w:rsidRPr="007247F1">
                            <w:rPr>
                              <w:b/>
                              <w:i/>
                              <w:caps/>
                            </w:rPr>
                            <w:t>Акц</w:t>
                          </w:r>
                          <w:r w:rsidR="009D0955" w:rsidRPr="007247F1">
                            <w:rPr>
                              <w:b/>
                              <w:i/>
                              <w:caps/>
                            </w:rPr>
                            <w:t>Ы</w:t>
                          </w:r>
                          <w:r w:rsidRPr="007247F1">
                            <w:rPr>
                              <w:b/>
                              <w:i/>
                              <w:caps/>
                            </w:rPr>
                            <w:t>янернае</w:t>
                          </w:r>
                          <w:r w:rsidRPr="004D59BA">
                            <w:rPr>
                              <w:b/>
                              <w:i/>
                              <w:caps/>
                              <w:lang w:val="en-US"/>
                            </w:rPr>
                            <w:t xml:space="preserve"> </w:t>
                          </w:r>
                          <w:r w:rsidRPr="007247F1">
                            <w:rPr>
                              <w:b/>
                              <w:i/>
                              <w:caps/>
                            </w:rPr>
                            <w:t>Таварыства</w:t>
                          </w:r>
                        </w:p>
                        <w:p w:rsidR="00F30F1C" w:rsidRPr="004D59BA" w:rsidRDefault="00F30F1C" w:rsidP="00B84BD2">
                          <w:pPr>
                            <w:jc w:val="center"/>
                            <w:rPr>
                              <w:b/>
                              <w:i/>
                              <w:caps/>
                              <w:lang w:val="en-US"/>
                            </w:rPr>
                          </w:pPr>
                          <w:r w:rsidRPr="004D59BA">
                            <w:rPr>
                              <w:b/>
                              <w:i/>
                              <w:caps/>
                              <w:lang w:val="en-US"/>
                            </w:rPr>
                            <w:t>«</w:t>
                          </w:r>
                          <w:r w:rsidRPr="007247F1">
                            <w:rPr>
                              <w:b/>
                              <w:i/>
                              <w:caps/>
                            </w:rPr>
                            <w:t>ГОМЕЛЬСК</w:t>
                          </w:r>
                          <w:r w:rsidRPr="00C26A3C">
                            <w:rPr>
                              <w:b/>
                              <w:i/>
                              <w:caps/>
                              <w:lang w:val="en-US"/>
                            </w:rPr>
                            <w:t>I</w:t>
                          </w:r>
                          <w:r w:rsidR="000A05D5" w:rsidRPr="004D59BA">
                            <w:rPr>
                              <w:b/>
                              <w:i/>
                              <w:caps/>
                              <w:lang w:val="en-US"/>
                            </w:rPr>
                            <w:t xml:space="preserve"> </w:t>
                          </w:r>
                          <w:r w:rsidRPr="007247F1">
                            <w:rPr>
                              <w:b/>
                              <w:i/>
                              <w:caps/>
                            </w:rPr>
                            <w:t>ДОМАБУДАУН</w:t>
                          </w:r>
                          <w:r w:rsidRPr="00C26A3C">
                            <w:rPr>
                              <w:b/>
                              <w:i/>
                              <w:caps/>
                              <w:lang w:val="en-US"/>
                            </w:rPr>
                            <w:t>I</w:t>
                          </w:r>
                          <w:r w:rsidRPr="007247F1">
                            <w:rPr>
                              <w:b/>
                              <w:i/>
                              <w:caps/>
                            </w:rPr>
                            <w:t>ЧЫ</w:t>
                          </w:r>
                        </w:p>
                        <w:p w:rsidR="00F30F1C" w:rsidRPr="004D59BA" w:rsidRDefault="00F30F1C" w:rsidP="00B84BD2">
                          <w:pPr>
                            <w:jc w:val="center"/>
                            <w:rPr>
                              <w:b/>
                              <w:i/>
                              <w:caps/>
                              <w:lang w:val="en-US"/>
                            </w:rPr>
                          </w:pPr>
                          <w:r w:rsidRPr="007247F1">
                            <w:rPr>
                              <w:b/>
                              <w:i/>
                              <w:caps/>
                            </w:rPr>
                            <w:t>КАМБ</w:t>
                          </w:r>
                          <w:proofErr w:type="gramStart"/>
                          <w:r w:rsidRPr="00C26A3C">
                            <w:rPr>
                              <w:b/>
                              <w:i/>
                              <w:caps/>
                              <w:lang w:val="en-US"/>
                            </w:rPr>
                            <w:t>I</w:t>
                          </w:r>
                          <w:proofErr w:type="gramEnd"/>
                          <w:r w:rsidRPr="007247F1">
                            <w:rPr>
                              <w:b/>
                              <w:i/>
                              <w:caps/>
                            </w:rPr>
                            <w:t>НАТ</w:t>
                          </w:r>
                          <w:r w:rsidRPr="004D59BA">
                            <w:rPr>
                              <w:b/>
                              <w:i/>
                              <w:caps/>
                              <w:lang w:val="en-US"/>
                            </w:rPr>
                            <w:t>»</w:t>
                          </w:r>
                        </w:p>
                        <w:p w:rsidR="007247F1" w:rsidRDefault="007247F1" w:rsidP="009B19EE">
                          <w:pPr>
                            <w:jc w:val="center"/>
                            <w:rPr>
                              <w:b/>
                              <w:i/>
                              <w:lang w:val="be-BY"/>
                            </w:rPr>
                          </w:pPr>
                          <w:r w:rsidRPr="007247F1">
                            <w:rPr>
                              <w:b/>
                              <w:i/>
                              <w:lang w:val="be-BY"/>
                            </w:rPr>
                            <w:t>БУДАЎНІЧАЕ УПРАУЛЕННЕ № 243</w:t>
                          </w:r>
                        </w:p>
                        <w:p w:rsidR="002E00DD" w:rsidRPr="007247F1" w:rsidRDefault="002E00DD" w:rsidP="002E00DD">
                          <w:pPr>
                            <w:jc w:val="center"/>
                            <w:rPr>
                              <w:b/>
                              <w:i/>
                              <w:caps/>
                            </w:rPr>
                          </w:pPr>
                          <w:r w:rsidRPr="007247F1">
                            <w:rPr>
                              <w:b/>
                              <w:i/>
                              <w:caps/>
                            </w:rPr>
                            <w:t>(аАт «ГОМЕЛЬСК</w:t>
                          </w:r>
                          <w:proofErr w:type="gramStart"/>
                          <w:r w:rsidRPr="007247F1">
                            <w:rPr>
                              <w:b/>
                              <w:i/>
                              <w:caps/>
                              <w:lang w:val="en-US"/>
                            </w:rPr>
                            <w:t>i</w:t>
                          </w:r>
                          <w:proofErr w:type="gramEnd"/>
                          <w:r w:rsidRPr="007247F1">
                            <w:rPr>
                              <w:b/>
                              <w:i/>
                              <w:caps/>
                            </w:rPr>
                            <w:t xml:space="preserve"> ДбК»</w:t>
                          </w:r>
                          <w:r>
                            <w:rPr>
                              <w:b/>
                              <w:i/>
                              <w:caps/>
                            </w:rPr>
                            <w:t xml:space="preserve"> БУ-243</w:t>
                          </w:r>
                          <w:r w:rsidRPr="007247F1">
                            <w:rPr>
                              <w:b/>
                              <w:i/>
                              <w:caps/>
                            </w:rPr>
                            <w:t>)</w:t>
                          </w:r>
                        </w:p>
                        <w:p w:rsidR="002E00DD" w:rsidRPr="007247F1" w:rsidRDefault="002E00DD" w:rsidP="009B19EE">
                          <w:pPr>
                            <w:jc w:val="center"/>
                            <w:rPr>
                              <w:b/>
                              <w:i/>
                              <w:caps/>
                            </w:rPr>
                          </w:pPr>
                        </w:p>
                        <w:p w:rsidR="001735F6" w:rsidRPr="001735F6" w:rsidRDefault="001735F6" w:rsidP="000A05D5">
                          <w:pPr>
                            <w:jc w:val="center"/>
                            <w:rPr>
                              <w:b/>
                              <w:caps/>
                              <w:sz w:val="6"/>
                              <w:szCs w:val="6"/>
                            </w:rPr>
                          </w:pPr>
                        </w:p>
                        <w:p w:rsidR="0043194B" w:rsidRPr="000A05D5" w:rsidRDefault="0043194B" w:rsidP="0043194B">
                          <w:pPr>
                            <w:spacing w:line="192" w:lineRule="auto"/>
                            <w:jc w:val="center"/>
                            <w:rPr>
                              <w:i/>
                              <w:sz w:val="18"/>
                            </w:rPr>
                          </w:pPr>
                          <w:proofErr w:type="spellStart"/>
                          <w:r w:rsidRPr="000A05D5">
                            <w:rPr>
                              <w:i/>
                              <w:sz w:val="18"/>
                            </w:rPr>
                            <w:t>вул</w:t>
                          </w:r>
                          <w:proofErr w:type="spellEnd"/>
                          <w:r w:rsidRPr="000A05D5">
                            <w:rPr>
                              <w:i/>
                              <w:sz w:val="18"/>
                            </w:rPr>
                            <w:t xml:space="preserve">. </w:t>
                          </w:r>
                          <w:r>
                            <w:rPr>
                              <w:i/>
                              <w:sz w:val="18"/>
                            </w:rPr>
                            <w:t>Лазурная</w:t>
                          </w:r>
                          <w:r w:rsidRPr="000A05D5">
                            <w:rPr>
                              <w:i/>
                              <w:sz w:val="18"/>
                            </w:rPr>
                            <w:t xml:space="preserve">, </w:t>
                          </w:r>
                          <w:r>
                            <w:rPr>
                              <w:i/>
                              <w:sz w:val="18"/>
                            </w:rPr>
                            <w:t xml:space="preserve">17, </w:t>
                          </w:r>
                          <w:smartTag w:uri="urn:schemas-microsoft-com:office:smarttags" w:element="metricconverter">
                            <w:smartTagPr>
                              <w:attr w:name="ProductID" w:val="246012, г"/>
                            </w:smartTagPr>
                            <w:r w:rsidRPr="000A05D5">
                              <w:rPr>
                                <w:i/>
                                <w:sz w:val="18"/>
                              </w:rPr>
                              <w:t>2460</w:t>
                            </w:r>
                            <w:r>
                              <w:rPr>
                                <w:i/>
                                <w:sz w:val="18"/>
                              </w:rPr>
                              <w:t>12</w:t>
                            </w:r>
                            <w:r w:rsidRPr="000A05D5">
                              <w:rPr>
                                <w:i/>
                                <w:sz w:val="18"/>
                              </w:rPr>
                              <w:t>, г</w:t>
                            </w:r>
                          </w:smartTag>
                          <w:r w:rsidRPr="000A05D5">
                            <w:rPr>
                              <w:i/>
                              <w:sz w:val="18"/>
                            </w:rPr>
                            <w:t>. Гомель,</w:t>
                          </w:r>
                          <w:r>
                            <w:rPr>
                              <w:i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sz w:val="18"/>
                            </w:rPr>
                            <w:t>Рэспубл</w:t>
                          </w:r>
                          <w:proofErr w:type="spellEnd"/>
                          <w:proofErr w:type="gramStart"/>
                          <w:r>
                            <w:rPr>
                              <w:i/>
                              <w:sz w:val="18"/>
                              <w:lang w:val="en-US"/>
                            </w:rPr>
                            <w:t>i</w:t>
                          </w:r>
                          <w:proofErr w:type="gramEnd"/>
                          <w:r>
                            <w:rPr>
                              <w:i/>
                              <w:sz w:val="18"/>
                            </w:rPr>
                            <w:t>ка Беларусь</w:t>
                          </w:r>
                          <w:r w:rsidRPr="000A05D5">
                            <w:rPr>
                              <w:i/>
                              <w:sz w:val="18"/>
                            </w:rPr>
                            <w:t xml:space="preserve"> </w:t>
                          </w:r>
                        </w:p>
                        <w:p w:rsidR="0043194B" w:rsidRPr="000B6887" w:rsidRDefault="0043194B" w:rsidP="0043194B">
                          <w:pPr>
                            <w:jc w:val="center"/>
                            <w:rPr>
                              <w:i/>
                              <w:sz w:val="18"/>
                              <w:lang w:val="en-US"/>
                            </w:rPr>
                          </w:pPr>
                          <w:r w:rsidRPr="007247F1">
                            <w:rPr>
                              <w:i/>
                              <w:sz w:val="18"/>
                            </w:rPr>
                            <w:t xml:space="preserve">  </w:t>
                          </w:r>
                          <w:proofErr w:type="spellStart"/>
                          <w:r w:rsidRPr="0033490D">
                            <w:rPr>
                              <w:i/>
                              <w:sz w:val="18"/>
                            </w:rPr>
                            <w:t>тэл</w:t>
                          </w:r>
                          <w:proofErr w:type="spellEnd"/>
                          <w:r w:rsidRPr="0033490D">
                            <w:rPr>
                              <w:i/>
                              <w:sz w:val="18"/>
                              <w:lang w:val="en-US"/>
                            </w:rPr>
                            <w:t>.</w:t>
                          </w:r>
                          <w:r w:rsidRPr="009B19EE">
                            <w:rPr>
                              <w:i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33490D">
                            <w:rPr>
                              <w:i/>
                              <w:sz w:val="18"/>
                              <w:lang w:val="en-US"/>
                            </w:rPr>
                            <w:t>(0232)</w:t>
                          </w:r>
                          <w:r w:rsidRPr="000B6887">
                            <w:rPr>
                              <w:i/>
                              <w:sz w:val="18"/>
                              <w:lang w:val="en-US"/>
                            </w:rPr>
                            <w:t>502605</w:t>
                          </w:r>
                          <w:r w:rsidRPr="009B19EE">
                            <w:rPr>
                              <w:i/>
                              <w:sz w:val="18"/>
                              <w:lang w:val="en-US"/>
                            </w:rPr>
                            <w:t xml:space="preserve">, </w:t>
                          </w:r>
                          <w:r w:rsidRPr="000A05D5">
                            <w:rPr>
                              <w:i/>
                              <w:sz w:val="18"/>
                            </w:rPr>
                            <w:t>факс</w:t>
                          </w:r>
                          <w:r w:rsidRPr="009B19EE">
                            <w:rPr>
                              <w:i/>
                              <w:sz w:val="18"/>
                              <w:lang w:val="en-US"/>
                            </w:rPr>
                            <w:t xml:space="preserve"> (0232)</w:t>
                          </w:r>
                          <w:r w:rsidRPr="000B6887">
                            <w:rPr>
                              <w:i/>
                              <w:sz w:val="18"/>
                              <w:lang w:val="en-US"/>
                            </w:rPr>
                            <w:t>502619</w:t>
                          </w:r>
                        </w:p>
                        <w:p w:rsidR="0043194B" w:rsidRPr="005414B1" w:rsidRDefault="0043194B" w:rsidP="0043194B">
                          <w:pPr>
                            <w:jc w:val="center"/>
                            <w:rPr>
                              <w:i/>
                              <w:sz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lang w:val="en-US"/>
                            </w:rPr>
                            <w:t>E</w:t>
                          </w:r>
                          <w:r w:rsidRPr="000A05D5">
                            <w:rPr>
                              <w:i/>
                              <w:sz w:val="18"/>
                              <w:lang w:val="en-US"/>
                            </w:rPr>
                            <w:t xml:space="preserve">-mail: </w:t>
                          </w:r>
                          <w:hyperlink r:id="rId3" w:history="1">
                            <w:r w:rsidRPr="0010756D">
                              <w:rPr>
                                <w:rStyle w:val="ab"/>
                                <w:i/>
                                <w:sz w:val="18"/>
                                <w:lang w:val="en-US"/>
                              </w:rPr>
                              <w:t>gdsksu243@tut.by</w:t>
                            </w:r>
                          </w:hyperlink>
                          <w:r>
                            <w:rPr>
                              <w:i/>
                              <w:sz w:val="18"/>
                              <w:lang w:val="en-US"/>
                            </w:rPr>
                            <w:t xml:space="preserve">, Web: </w:t>
                          </w:r>
                          <w:hyperlink r:id="rId4" w:history="1">
                            <w:r w:rsidRPr="009C745E">
                              <w:rPr>
                                <w:rStyle w:val="ab"/>
                                <w:i/>
                                <w:sz w:val="18"/>
                                <w:lang w:val="en-US"/>
                              </w:rPr>
                              <w:t>www.gdsk.by</w:t>
                            </w:r>
                          </w:hyperlink>
                          <w:r>
                            <w:rPr>
                              <w:i/>
                              <w:sz w:val="18"/>
                              <w:lang w:val="en-US"/>
                            </w:rPr>
                            <w:t xml:space="preserve"> </w:t>
                          </w:r>
                        </w:p>
                        <w:p w:rsidR="0043194B" w:rsidRPr="003D1ED2" w:rsidRDefault="0043194B" w:rsidP="0043194B">
                          <w:pPr>
                            <w:pStyle w:val="ad"/>
                            <w:ind w:left="-567" w:right="-711"/>
                            <w:rPr>
                              <w:i/>
                              <w:szCs w:val="28"/>
                              <w:lang w:val="en-US"/>
                            </w:rPr>
                          </w:pPr>
                          <w:r w:rsidRPr="003D1ED2"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Р/р </w:t>
                          </w:r>
                          <w:r w:rsidRPr="003D1ED2"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  <w:t>BY59BLBB30120400125487001001</w:t>
                          </w:r>
                        </w:p>
                        <w:p w:rsidR="0043194B" w:rsidRPr="003D1ED2" w:rsidRDefault="0043194B" w:rsidP="0043194B">
                          <w:pPr>
                            <w:jc w:val="center"/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</w:pPr>
                          <w:r w:rsidRPr="005414B1"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у </w:t>
                          </w:r>
                          <w:proofErr w:type="spellStart"/>
                          <w:r>
                            <w:rPr>
                              <w:i/>
                              <w:sz w:val="14"/>
                            </w:rPr>
                            <w:t>Дырэкцы</w:t>
                          </w:r>
                          <w:proofErr w:type="spellEnd"/>
                          <w:r>
                            <w:rPr>
                              <w:i/>
                              <w:sz w:val="14"/>
                              <w:lang w:val="en-US"/>
                            </w:rPr>
                            <w:t>i</w:t>
                          </w:r>
                          <w:r w:rsidRPr="003D1ED2">
                            <w:rPr>
                              <w:i/>
                              <w:sz w:val="14"/>
                              <w:lang w:val="en-US"/>
                            </w:rPr>
                            <w:t xml:space="preserve">  </w:t>
                          </w:r>
                          <w:r w:rsidRPr="005414B1"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>ААТ “Белінвестбанк”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>па Гомельскай вобласт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>,</w:t>
                          </w:r>
                        </w:p>
                        <w:p w:rsidR="0043194B" w:rsidRPr="003D1ED2" w:rsidRDefault="0043194B" w:rsidP="0043194B">
                          <w:pPr>
                            <w:jc w:val="center"/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</w:pPr>
                          <w:r w:rsidRPr="004B3D3B"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>Б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К </w:t>
                          </w:r>
                          <w:r w:rsidRPr="003D1ED2">
                            <w:rPr>
                              <w:i/>
                              <w:sz w:val="14"/>
                              <w:szCs w:val="14"/>
                            </w:rPr>
                            <w:t>BLBBBY2X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, </w:t>
                          </w:r>
                          <w:r w:rsidRPr="005414B1"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>УНП 400125487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, </w:t>
                          </w:r>
                          <w:r w:rsidRPr="005414B1">
                            <w:rPr>
                              <w:i/>
                              <w:sz w:val="14"/>
                              <w:szCs w:val="14"/>
                              <w:lang w:val="be-BY"/>
                            </w:rPr>
                            <w:t xml:space="preserve"> АКПА 01278192</w:t>
                          </w:r>
                        </w:p>
                        <w:p w:rsidR="00F30F1C" w:rsidRPr="00DA32F1" w:rsidRDefault="00F30F1C" w:rsidP="0043194B">
                          <w:pPr>
                            <w:spacing w:line="192" w:lineRule="auto"/>
                            <w:jc w:val="center"/>
                            <w:rPr>
                              <w:i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38" style="position:absolute;margin-left:-22.4pt;margin-top:.2pt;width:258.45pt;height:236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" filled="f" stroked="f">
              <v:textbox inset="1pt,1pt,1pt,1pt">
                <w:txbxContent>
                  <w:p w:rsidR="0053418A" w:rsidRDefault="0053418A" w:rsidP="00B84BD2">
                    <w:pPr>
                      <w:jc w:val="center"/>
                      <w:rPr>
                        <w:caps/>
                        <w:lang w:val="en-US"/>
                      </w:rPr>
                    </w:pPr>
                  </w:p>
                  <w:p w:rsidR="0053418A" w:rsidRDefault="0053418A" w:rsidP="00B84BD2">
                    <w:pPr>
                      <w:jc w:val="center"/>
                      <w:rPr>
                        <w:caps/>
                        <w:lang w:val="en-US"/>
                      </w:rPr>
                    </w:pPr>
                  </w:p>
                  <w:p w:rsidR="0053418A" w:rsidRDefault="0053418A" w:rsidP="00B84BD2">
                    <w:pPr>
                      <w:jc w:val="center"/>
                      <w:rPr>
                        <w:caps/>
                        <w:lang w:val="en-US"/>
                      </w:rPr>
                    </w:pPr>
                  </w:p>
                  <w:p w:rsidR="0053418A" w:rsidRDefault="0053418A" w:rsidP="00B84BD2">
                    <w:pPr>
                      <w:jc w:val="center"/>
                      <w:rPr>
                        <w:caps/>
                        <w:lang w:val="en-US"/>
                      </w:rPr>
                    </w:pPr>
                  </w:p>
                  <w:p w:rsidR="0053418A" w:rsidRPr="00E50D74" w:rsidRDefault="0053418A" w:rsidP="00B84BD2">
                    <w:pPr>
                      <w:jc w:val="center"/>
                      <w:rPr>
                        <w:caps/>
                        <w:sz w:val="6"/>
                        <w:szCs w:val="6"/>
                        <w:lang w:val="en-US"/>
                      </w:rPr>
                    </w:pPr>
                  </w:p>
                  <w:p w:rsidR="00E50D74" w:rsidRPr="00E50D74" w:rsidRDefault="00E50D74" w:rsidP="00B84BD2">
                    <w:pPr>
                      <w:jc w:val="center"/>
                      <w:rPr>
                        <w:caps/>
                        <w:sz w:val="2"/>
                        <w:szCs w:val="2"/>
                        <w:lang w:val="en-US"/>
                      </w:rPr>
                    </w:pPr>
                  </w:p>
                  <w:p w:rsidR="00F30F1C" w:rsidRPr="004B3D3B" w:rsidRDefault="00F30F1C" w:rsidP="00B84BD2">
                    <w:pPr>
                      <w:jc w:val="center"/>
                      <w:rPr>
                        <w:i/>
                        <w:caps/>
                        <w:lang w:val="en-US"/>
                      </w:rPr>
                    </w:pPr>
                    <w:r w:rsidRPr="007247F1">
                      <w:rPr>
                        <w:i/>
                        <w:caps/>
                      </w:rPr>
                      <w:t>М</w:t>
                    </w:r>
                    <w:proofErr w:type="gramStart"/>
                    <w:r w:rsidRPr="004B3D3B">
                      <w:rPr>
                        <w:i/>
                        <w:caps/>
                        <w:lang w:val="en-US"/>
                      </w:rPr>
                      <w:t>i</w:t>
                    </w:r>
                    <w:proofErr w:type="gramEnd"/>
                    <w:r w:rsidRPr="007247F1">
                      <w:rPr>
                        <w:i/>
                        <w:caps/>
                      </w:rPr>
                      <w:t>н</w:t>
                    </w:r>
                    <w:r w:rsidRPr="004B3D3B">
                      <w:rPr>
                        <w:i/>
                        <w:caps/>
                        <w:lang w:val="en-US"/>
                      </w:rPr>
                      <w:t>i</w:t>
                    </w:r>
                    <w:r w:rsidRPr="007247F1">
                      <w:rPr>
                        <w:i/>
                        <w:caps/>
                      </w:rPr>
                      <w:t>стэрства</w:t>
                    </w:r>
                    <w:r w:rsidRPr="004B3D3B">
                      <w:rPr>
                        <w:i/>
                        <w:caps/>
                        <w:lang w:val="en-US"/>
                      </w:rPr>
                      <w:t xml:space="preserve"> </w:t>
                    </w:r>
                    <w:r w:rsidRPr="007247F1">
                      <w:rPr>
                        <w:i/>
                        <w:caps/>
                      </w:rPr>
                      <w:t>арх</w:t>
                    </w:r>
                    <w:r w:rsidRPr="004B3D3B">
                      <w:rPr>
                        <w:i/>
                        <w:caps/>
                        <w:lang w:val="en-US"/>
                      </w:rPr>
                      <w:t>i</w:t>
                    </w:r>
                    <w:r w:rsidRPr="007247F1">
                      <w:rPr>
                        <w:i/>
                        <w:caps/>
                      </w:rPr>
                      <w:t>тэктуры</w:t>
                    </w:r>
                  </w:p>
                  <w:p w:rsidR="000A05D5" w:rsidRPr="007247F1" w:rsidRDefault="00F30F1C" w:rsidP="00B84BD2">
                    <w:pPr>
                      <w:jc w:val="center"/>
                      <w:rPr>
                        <w:i/>
                        <w:caps/>
                        <w:lang w:val="en-US"/>
                      </w:rPr>
                    </w:pPr>
                    <w:proofErr w:type="gramStart"/>
                    <w:r w:rsidRPr="004B3D3B">
                      <w:rPr>
                        <w:i/>
                        <w:caps/>
                        <w:lang w:val="en-US"/>
                      </w:rPr>
                      <w:t xml:space="preserve">i </w:t>
                    </w:r>
                    <w:r w:rsidR="005A1BBB" w:rsidRPr="004B3D3B">
                      <w:rPr>
                        <w:i/>
                        <w:caps/>
                        <w:lang w:val="en-US"/>
                      </w:rPr>
                      <w:t xml:space="preserve"> </w:t>
                    </w:r>
                    <w:r w:rsidRPr="007247F1">
                      <w:rPr>
                        <w:i/>
                        <w:caps/>
                      </w:rPr>
                      <w:t>будаун</w:t>
                    </w:r>
                    <w:r w:rsidRPr="004B3D3B">
                      <w:rPr>
                        <w:i/>
                        <w:caps/>
                        <w:lang w:val="en-US"/>
                      </w:rPr>
                      <w:t>i</w:t>
                    </w:r>
                    <w:r w:rsidRPr="007247F1">
                      <w:rPr>
                        <w:i/>
                        <w:caps/>
                      </w:rPr>
                      <w:t>цтва</w:t>
                    </w:r>
                    <w:proofErr w:type="gramEnd"/>
                  </w:p>
                  <w:p w:rsidR="00F30F1C" w:rsidRPr="007247F1" w:rsidRDefault="00F30F1C" w:rsidP="00B84BD2">
                    <w:pPr>
                      <w:jc w:val="center"/>
                      <w:rPr>
                        <w:i/>
                        <w:caps/>
                        <w:lang w:val="en-US"/>
                      </w:rPr>
                    </w:pPr>
                    <w:r w:rsidRPr="007247F1">
                      <w:rPr>
                        <w:i/>
                        <w:caps/>
                      </w:rPr>
                      <w:t>Рэспубл</w:t>
                    </w:r>
                    <w:proofErr w:type="gramStart"/>
                    <w:r w:rsidRPr="004B3D3B">
                      <w:rPr>
                        <w:i/>
                        <w:caps/>
                        <w:lang w:val="en-US"/>
                      </w:rPr>
                      <w:t>i</w:t>
                    </w:r>
                    <w:proofErr w:type="gramEnd"/>
                    <w:r w:rsidRPr="007247F1">
                      <w:rPr>
                        <w:i/>
                        <w:caps/>
                      </w:rPr>
                      <w:t>к</w:t>
                    </w:r>
                    <w:r w:rsidRPr="004B3D3B">
                      <w:rPr>
                        <w:i/>
                        <w:caps/>
                        <w:lang w:val="en-US"/>
                      </w:rPr>
                      <w:t xml:space="preserve">i </w:t>
                    </w:r>
                    <w:r w:rsidRPr="007247F1">
                      <w:rPr>
                        <w:i/>
                        <w:caps/>
                      </w:rPr>
                      <w:t>Беларусь</w:t>
                    </w:r>
                  </w:p>
                  <w:p w:rsidR="00B84BD2" w:rsidRPr="007247F1" w:rsidRDefault="00B84BD2" w:rsidP="00B84BD2">
                    <w:pPr>
                      <w:jc w:val="center"/>
                      <w:rPr>
                        <w:b/>
                        <w:i/>
                        <w:caps/>
                        <w:sz w:val="16"/>
                        <w:szCs w:val="16"/>
                        <w:lang w:val="en-US"/>
                      </w:rPr>
                    </w:pPr>
                  </w:p>
                  <w:p w:rsidR="00F30F1C" w:rsidRPr="004D59BA" w:rsidRDefault="00F30F1C" w:rsidP="00B84BD2">
                    <w:pPr>
                      <w:jc w:val="center"/>
                      <w:rPr>
                        <w:b/>
                        <w:i/>
                        <w:caps/>
                        <w:lang w:val="en-US"/>
                      </w:rPr>
                    </w:pPr>
                    <w:r w:rsidRPr="007247F1">
                      <w:rPr>
                        <w:b/>
                        <w:i/>
                        <w:caps/>
                      </w:rPr>
                      <w:t>Адкрытае</w:t>
                    </w:r>
                    <w:r w:rsidRPr="004D59BA">
                      <w:rPr>
                        <w:b/>
                        <w:i/>
                        <w:caps/>
                        <w:lang w:val="en-US"/>
                      </w:rPr>
                      <w:t xml:space="preserve"> </w:t>
                    </w:r>
                    <w:r w:rsidRPr="007247F1">
                      <w:rPr>
                        <w:b/>
                        <w:i/>
                        <w:caps/>
                      </w:rPr>
                      <w:t>Акц</w:t>
                    </w:r>
                    <w:r w:rsidR="009D0955" w:rsidRPr="007247F1">
                      <w:rPr>
                        <w:b/>
                        <w:i/>
                        <w:caps/>
                      </w:rPr>
                      <w:t>Ы</w:t>
                    </w:r>
                    <w:r w:rsidRPr="007247F1">
                      <w:rPr>
                        <w:b/>
                        <w:i/>
                        <w:caps/>
                      </w:rPr>
                      <w:t>янернае</w:t>
                    </w:r>
                    <w:r w:rsidRPr="004D59BA">
                      <w:rPr>
                        <w:b/>
                        <w:i/>
                        <w:caps/>
                        <w:lang w:val="en-US"/>
                      </w:rPr>
                      <w:t xml:space="preserve"> </w:t>
                    </w:r>
                    <w:r w:rsidRPr="007247F1">
                      <w:rPr>
                        <w:b/>
                        <w:i/>
                        <w:caps/>
                      </w:rPr>
                      <w:t>Таварыства</w:t>
                    </w:r>
                  </w:p>
                  <w:p w:rsidR="00F30F1C" w:rsidRPr="004D59BA" w:rsidRDefault="00F30F1C" w:rsidP="00B84BD2">
                    <w:pPr>
                      <w:jc w:val="center"/>
                      <w:rPr>
                        <w:b/>
                        <w:i/>
                        <w:caps/>
                        <w:lang w:val="en-US"/>
                      </w:rPr>
                    </w:pPr>
                    <w:r w:rsidRPr="004D59BA">
                      <w:rPr>
                        <w:b/>
                        <w:i/>
                        <w:caps/>
                        <w:lang w:val="en-US"/>
                      </w:rPr>
                      <w:t>«</w:t>
                    </w:r>
                    <w:r w:rsidRPr="007247F1">
                      <w:rPr>
                        <w:b/>
                        <w:i/>
                        <w:caps/>
                      </w:rPr>
                      <w:t>ГОМЕЛЬСК</w:t>
                    </w:r>
                    <w:r w:rsidRPr="00C26A3C">
                      <w:rPr>
                        <w:b/>
                        <w:i/>
                        <w:caps/>
                        <w:lang w:val="en-US"/>
                      </w:rPr>
                      <w:t>I</w:t>
                    </w:r>
                    <w:r w:rsidR="000A05D5" w:rsidRPr="004D59BA">
                      <w:rPr>
                        <w:b/>
                        <w:i/>
                        <w:caps/>
                        <w:lang w:val="en-US"/>
                      </w:rPr>
                      <w:t xml:space="preserve"> </w:t>
                    </w:r>
                    <w:r w:rsidRPr="007247F1">
                      <w:rPr>
                        <w:b/>
                        <w:i/>
                        <w:caps/>
                      </w:rPr>
                      <w:t>ДОМАБУДАУН</w:t>
                    </w:r>
                    <w:r w:rsidRPr="00C26A3C">
                      <w:rPr>
                        <w:b/>
                        <w:i/>
                        <w:caps/>
                        <w:lang w:val="en-US"/>
                      </w:rPr>
                      <w:t>I</w:t>
                    </w:r>
                    <w:r w:rsidRPr="007247F1">
                      <w:rPr>
                        <w:b/>
                        <w:i/>
                        <w:caps/>
                      </w:rPr>
                      <w:t>ЧЫ</w:t>
                    </w:r>
                  </w:p>
                  <w:p w:rsidR="00F30F1C" w:rsidRPr="004D59BA" w:rsidRDefault="00F30F1C" w:rsidP="00B84BD2">
                    <w:pPr>
                      <w:jc w:val="center"/>
                      <w:rPr>
                        <w:b/>
                        <w:i/>
                        <w:caps/>
                        <w:lang w:val="en-US"/>
                      </w:rPr>
                    </w:pPr>
                    <w:r w:rsidRPr="007247F1">
                      <w:rPr>
                        <w:b/>
                        <w:i/>
                        <w:caps/>
                      </w:rPr>
                      <w:t>КАМБ</w:t>
                    </w:r>
                    <w:proofErr w:type="gramStart"/>
                    <w:r w:rsidRPr="00C26A3C">
                      <w:rPr>
                        <w:b/>
                        <w:i/>
                        <w:caps/>
                        <w:lang w:val="en-US"/>
                      </w:rPr>
                      <w:t>I</w:t>
                    </w:r>
                    <w:proofErr w:type="gramEnd"/>
                    <w:r w:rsidRPr="007247F1">
                      <w:rPr>
                        <w:b/>
                        <w:i/>
                        <w:caps/>
                      </w:rPr>
                      <w:t>НАТ</w:t>
                    </w:r>
                    <w:r w:rsidRPr="004D59BA">
                      <w:rPr>
                        <w:b/>
                        <w:i/>
                        <w:caps/>
                        <w:lang w:val="en-US"/>
                      </w:rPr>
                      <w:t>»</w:t>
                    </w:r>
                  </w:p>
                  <w:p w:rsidR="007247F1" w:rsidRDefault="007247F1" w:rsidP="009B19EE">
                    <w:pPr>
                      <w:jc w:val="center"/>
                      <w:rPr>
                        <w:b/>
                        <w:i/>
                        <w:lang w:val="be-BY"/>
                      </w:rPr>
                    </w:pPr>
                    <w:r w:rsidRPr="007247F1">
                      <w:rPr>
                        <w:b/>
                        <w:i/>
                        <w:lang w:val="be-BY"/>
                      </w:rPr>
                      <w:t>БУДАЎНІЧАЕ УПРАУЛЕННЕ № 243</w:t>
                    </w:r>
                  </w:p>
                  <w:p w:rsidR="002E00DD" w:rsidRPr="007247F1" w:rsidRDefault="002E00DD" w:rsidP="002E00DD">
                    <w:pPr>
                      <w:jc w:val="center"/>
                      <w:rPr>
                        <w:b/>
                        <w:i/>
                        <w:caps/>
                      </w:rPr>
                    </w:pPr>
                    <w:r w:rsidRPr="007247F1">
                      <w:rPr>
                        <w:b/>
                        <w:i/>
                        <w:caps/>
                      </w:rPr>
                      <w:t>(аАт «ГОМЕЛЬСК</w:t>
                    </w:r>
                    <w:proofErr w:type="gramStart"/>
                    <w:r w:rsidRPr="007247F1">
                      <w:rPr>
                        <w:b/>
                        <w:i/>
                        <w:caps/>
                        <w:lang w:val="en-US"/>
                      </w:rPr>
                      <w:t>i</w:t>
                    </w:r>
                    <w:proofErr w:type="gramEnd"/>
                    <w:r w:rsidRPr="007247F1">
                      <w:rPr>
                        <w:b/>
                        <w:i/>
                        <w:caps/>
                      </w:rPr>
                      <w:t xml:space="preserve"> ДбК»</w:t>
                    </w:r>
                    <w:r>
                      <w:rPr>
                        <w:b/>
                        <w:i/>
                        <w:caps/>
                      </w:rPr>
                      <w:t xml:space="preserve"> БУ-243</w:t>
                    </w:r>
                    <w:r w:rsidRPr="007247F1">
                      <w:rPr>
                        <w:b/>
                        <w:i/>
                        <w:caps/>
                      </w:rPr>
                      <w:t>)</w:t>
                    </w:r>
                  </w:p>
                  <w:p w:rsidR="002E00DD" w:rsidRPr="007247F1" w:rsidRDefault="002E00DD" w:rsidP="009B19EE">
                    <w:pPr>
                      <w:jc w:val="center"/>
                      <w:rPr>
                        <w:b/>
                        <w:i/>
                        <w:caps/>
                      </w:rPr>
                    </w:pPr>
                  </w:p>
                  <w:p w:rsidR="001735F6" w:rsidRPr="001735F6" w:rsidRDefault="001735F6" w:rsidP="000A05D5">
                    <w:pPr>
                      <w:jc w:val="center"/>
                      <w:rPr>
                        <w:b/>
                        <w:caps/>
                        <w:sz w:val="6"/>
                        <w:szCs w:val="6"/>
                      </w:rPr>
                    </w:pPr>
                  </w:p>
                  <w:p w:rsidR="0043194B" w:rsidRPr="000A05D5" w:rsidRDefault="0043194B" w:rsidP="0043194B">
                    <w:pPr>
                      <w:spacing w:line="192" w:lineRule="auto"/>
                      <w:jc w:val="center"/>
                      <w:rPr>
                        <w:i/>
                        <w:sz w:val="18"/>
                      </w:rPr>
                    </w:pPr>
                    <w:proofErr w:type="spellStart"/>
                    <w:r w:rsidRPr="000A05D5">
                      <w:rPr>
                        <w:i/>
                        <w:sz w:val="18"/>
                      </w:rPr>
                      <w:t>вул</w:t>
                    </w:r>
                    <w:proofErr w:type="spellEnd"/>
                    <w:r w:rsidRPr="000A05D5">
                      <w:rPr>
                        <w:i/>
                        <w:sz w:val="18"/>
                      </w:rPr>
                      <w:t xml:space="preserve">. </w:t>
                    </w:r>
                    <w:r>
                      <w:rPr>
                        <w:i/>
                        <w:sz w:val="18"/>
                      </w:rPr>
                      <w:t>Лазурная</w:t>
                    </w:r>
                    <w:r w:rsidRPr="000A05D5">
                      <w:rPr>
                        <w:i/>
                        <w:sz w:val="18"/>
                      </w:rPr>
                      <w:t xml:space="preserve">, </w:t>
                    </w:r>
                    <w:r>
                      <w:rPr>
                        <w:i/>
                        <w:sz w:val="18"/>
                      </w:rPr>
                      <w:t xml:space="preserve">17, </w:t>
                    </w:r>
                    <w:smartTag w:uri="urn:schemas-microsoft-com:office:smarttags" w:element="metricconverter">
                      <w:smartTagPr>
                        <w:attr w:name="ProductID" w:val="246012, г"/>
                      </w:smartTagPr>
                      <w:r w:rsidRPr="000A05D5">
                        <w:rPr>
                          <w:i/>
                          <w:sz w:val="18"/>
                        </w:rPr>
                        <w:t>2460</w:t>
                      </w:r>
                      <w:r>
                        <w:rPr>
                          <w:i/>
                          <w:sz w:val="18"/>
                        </w:rPr>
                        <w:t>12</w:t>
                      </w:r>
                      <w:r w:rsidRPr="000A05D5">
                        <w:rPr>
                          <w:i/>
                          <w:sz w:val="18"/>
                        </w:rPr>
                        <w:t>, г</w:t>
                      </w:r>
                    </w:smartTag>
                    <w:r w:rsidRPr="000A05D5">
                      <w:rPr>
                        <w:i/>
                        <w:sz w:val="18"/>
                      </w:rPr>
                      <w:t>. Гомель,</w:t>
                    </w:r>
                    <w:r>
                      <w:rPr>
                        <w:i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8"/>
                      </w:rPr>
                      <w:t>Рэспубл</w:t>
                    </w:r>
                    <w:proofErr w:type="spellEnd"/>
                    <w:proofErr w:type="gramStart"/>
                    <w:r>
                      <w:rPr>
                        <w:i/>
                        <w:sz w:val="18"/>
                        <w:lang w:val="en-US"/>
                      </w:rPr>
                      <w:t>i</w:t>
                    </w:r>
                    <w:proofErr w:type="gramEnd"/>
                    <w:r>
                      <w:rPr>
                        <w:i/>
                        <w:sz w:val="18"/>
                      </w:rPr>
                      <w:t>ка Беларусь</w:t>
                    </w:r>
                    <w:r w:rsidRPr="000A05D5">
                      <w:rPr>
                        <w:i/>
                        <w:sz w:val="18"/>
                      </w:rPr>
                      <w:t xml:space="preserve"> </w:t>
                    </w:r>
                  </w:p>
                  <w:p w:rsidR="0043194B" w:rsidRPr="000B6887" w:rsidRDefault="0043194B" w:rsidP="0043194B">
                    <w:pPr>
                      <w:jc w:val="center"/>
                      <w:rPr>
                        <w:i/>
                        <w:sz w:val="18"/>
                        <w:lang w:val="en-US"/>
                      </w:rPr>
                    </w:pPr>
                    <w:r w:rsidRPr="007247F1">
                      <w:rPr>
                        <w:i/>
                        <w:sz w:val="18"/>
                      </w:rPr>
                      <w:t xml:space="preserve">  </w:t>
                    </w:r>
                    <w:proofErr w:type="spellStart"/>
                    <w:r w:rsidRPr="0033490D">
                      <w:rPr>
                        <w:i/>
                        <w:sz w:val="18"/>
                      </w:rPr>
                      <w:t>тэл</w:t>
                    </w:r>
                    <w:proofErr w:type="spellEnd"/>
                    <w:r w:rsidRPr="0033490D">
                      <w:rPr>
                        <w:i/>
                        <w:sz w:val="18"/>
                        <w:lang w:val="en-US"/>
                      </w:rPr>
                      <w:t>.</w:t>
                    </w:r>
                    <w:r w:rsidRPr="009B19EE">
                      <w:rPr>
                        <w:i/>
                        <w:sz w:val="18"/>
                        <w:lang w:val="en-US"/>
                      </w:rPr>
                      <w:t xml:space="preserve"> </w:t>
                    </w:r>
                    <w:r w:rsidRPr="0033490D">
                      <w:rPr>
                        <w:i/>
                        <w:sz w:val="18"/>
                        <w:lang w:val="en-US"/>
                      </w:rPr>
                      <w:t>(0232)</w:t>
                    </w:r>
                    <w:r w:rsidRPr="000B6887">
                      <w:rPr>
                        <w:i/>
                        <w:sz w:val="18"/>
                        <w:lang w:val="en-US"/>
                      </w:rPr>
                      <w:t>502605</w:t>
                    </w:r>
                    <w:r w:rsidRPr="009B19EE">
                      <w:rPr>
                        <w:i/>
                        <w:sz w:val="18"/>
                        <w:lang w:val="en-US"/>
                      </w:rPr>
                      <w:t xml:space="preserve">, </w:t>
                    </w:r>
                    <w:r w:rsidRPr="000A05D5">
                      <w:rPr>
                        <w:i/>
                        <w:sz w:val="18"/>
                      </w:rPr>
                      <w:t>факс</w:t>
                    </w:r>
                    <w:r w:rsidRPr="009B19EE">
                      <w:rPr>
                        <w:i/>
                        <w:sz w:val="18"/>
                        <w:lang w:val="en-US"/>
                      </w:rPr>
                      <w:t xml:space="preserve"> (0232)</w:t>
                    </w:r>
                    <w:r w:rsidRPr="000B6887">
                      <w:rPr>
                        <w:i/>
                        <w:sz w:val="18"/>
                        <w:lang w:val="en-US"/>
                      </w:rPr>
                      <w:t>502619</w:t>
                    </w:r>
                  </w:p>
                  <w:p w:rsidR="0043194B" w:rsidRPr="005414B1" w:rsidRDefault="0043194B" w:rsidP="0043194B">
                    <w:pPr>
                      <w:jc w:val="center"/>
                      <w:rPr>
                        <w:i/>
                        <w:sz w:val="18"/>
                        <w:lang w:val="en-US"/>
                      </w:rPr>
                    </w:pPr>
                    <w:r>
                      <w:rPr>
                        <w:i/>
                        <w:sz w:val="18"/>
                        <w:lang w:val="en-US"/>
                      </w:rPr>
                      <w:t>E</w:t>
                    </w:r>
                    <w:r w:rsidRPr="000A05D5">
                      <w:rPr>
                        <w:i/>
                        <w:sz w:val="18"/>
                        <w:lang w:val="en-US"/>
                      </w:rPr>
                      <w:t xml:space="preserve">-mail: </w:t>
                    </w:r>
                    <w:r w:rsidR="005C4FBF">
                      <w:fldChar w:fldCharType="begin"/>
                    </w:r>
                    <w:r w:rsidR="005C4FBF" w:rsidRPr="00E93A9E">
                      <w:rPr>
                        <w:lang w:val="en-US"/>
                      </w:rPr>
                      <w:instrText xml:space="preserve"> HYPERLINK "mailto:gdsksu243@tut.by" </w:instrText>
                    </w:r>
                    <w:r w:rsidR="005C4FBF">
                      <w:fldChar w:fldCharType="separate"/>
                    </w:r>
                    <w:r w:rsidRPr="0010756D">
                      <w:rPr>
                        <w:rStyle w:val="ab"/>
                        <w:i/>
                        <w:sz w:val="18"/>
                        <w:lang w:val="en-US"/>
                      </w:rPr>
                      <w:t>gdsksu243@tut.by</w:t>
                    </w:r>
                    <w:r w:rsidR="005C4FBF">
                      <w:rPr>
                        <w:rStyle w:val="ab"/>
                        <w:i/>
                        <w:sz w:val="18"/>
                        <w:lang w:val="en-US"/>
                      </w:rPr>
                      <w:fldChar w:fldCharType="end"/>
                    </w:r>
                    <w:r>
                      <w:rPr>
                        <w:i/>
                        <w:sz w:val="18"/>
                        <w:lang w:val="en-US"/>
                      </w:rPr>
                      <w:t xml:space="preserve">, Web: </w:t>
                    </w:r>
                    <w:r w:rsidR="005C4FBF">
                      <w:fldChar w:fldCharType="begin"/>
                    </w:r>
                    <w:r w:rsidR="005C4FBF" w:rsidRPr="00E93A9E">
                      <w:rPr>
                        <w:lang w:val="en-US"/>
                      </w:rPr>
                      <w:instrText xml:space="preserve"> HYPERLINK "http://www.gdsk.by" </w:instrText>
                    </w:r>
                    <w:r w:rsidR="005C4FBF">
                      <w:fldChar w:fldCharType="separate"/>
                    </w:r>
                    <w:r w:rsidRPr="009C745E">
                      <w:rPr>
                        <w:rStyle w:val="ab"/>
                        <w:i/>
                        <w:sz w:val="18"/>
                        <w:lang w:val="en-US"/>
                      </w:rPr>
                      <w:t>www.gdsk.by</w:t>
                    </w:r>
                    <w:r w:rsidR="005C4FBF">
                      <w:rPr>
                        <w:rStyle w:val="ab"/>
                        <w:i/>
                        <w:sz w:val="18"/>
                        <w:lang w:val="en-US"/>
                      </w:rPr>
                      <w:fldChar w:fldCharType="end"/>
                    </w:r>
                    <w:r>
                      <w:rPr>
                        <w:i/>
                        <w:sz w:val="18"/>
                        <w:lang w:val="en-US"/>
                      </w:rPr>
                      <w:t xml:space="preserve"> </w:t>
                    </w:r>
                  </w:p>
                  <w:p w:rsidR="0043194B" w:rsidRPr="003D1ED2" w:rsidRDefault="0043194B" w:rsidP="0043194B">
                    <w:pPr>
                      <w:pStyle w:val="ad"/>
                      <w:ind w:left="-567" w:right="-711"/>
                      <w:rPr>
                        <w:i/>
                        <w:szCs w:val="28"/>
                        <w:lang w:val="en-US"/>
                      </w:rPr>
                    </w:pPr>
                    <w:r w:rsidRPr="003D1ED2">
                      <w:rPr>
                        <w:i/>
                        <w:sz w:val="14"/>
                        <w:szCs w:val="14"/>
                        <w:lang w:val="be-BY"/>
                      </w:rPr>
                      <w:t xml:space="preserve">Р/р </w:t>
                    </w:r>
                    <w:r w:rsidRPr="003D1ED2">
                      <w:rPr>
                        <w:i/>
                        <w:sz w:val="14"/>
                        <w:szCs w:val="14"/>
                        <w:lang w:val="en-US"/>
                      </w:rPr>
                      <w:t>BY59BLBB30120400125487001001</w:t>
                    </w:r>
                  </w:p>
                  <w:p w:rsidR="0043194B" w:rsidRPr="003D1ED2" w:rsidRDefault="0043194B" w:rsidP="0043194B">
                    <w:pPr>
                      <w:jc w:val="center"/>
                      <w:rPr>
                        <w:i/>
                        <w:sz w:val="14"/>
                        <w:szCs w:val="14"/>
                        <w:lang w:val="en-US"/>
                      </w:rPr>
                    </w:pPr>
                    <w:r w:rsidRPr="005414B1">
                      <w:rPr>
                        <w:i/>
                        <w:sz w:val="14"/>
                        <w:szCs w:val="14"/>
                        <w:lang w:val="be-BY"/>
                      </w:rPr>
                      <w:t xml:space="preserve"> 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 xml:space="preserve">у </w:t>
                    </w:r>
                    <w:proofErr w:type="spellStart"/>
                    <w:r>
                      <w:rPr>
                        <w:i/>
                        <w:sz w:val="14"/>
                      </w:rPr>
                      <w:t>Дырэкцы</w:t>
                    </w:r>
                    <w:proofErr w:type="spellEnd"/>
                    <w:r>
                      <w:rPr>
                        <w:i/>
                        <w:sz w:val="14"/>
                        <w:lang w:val="en-US"/>
                      </w:rPr>
                      <w:t>i</w:t>
                    </w:r>
                    <w:r w:rsidRPr="003D1ED2">
                      <w:rPr>
                        <w:i/>
                        <w:sz w:val="14"/>
                        <w:lang w:val="en-US"/>
                      </w:rPr>
                      <w:t xml:space="preserve">  </w:t>
                    </w:r>
                    <w:r w:rsidRPr="005414B1">
                      <w:rPr>
                        <w:i/>
                        <w:sz w:val="14"/>
                        <w:szCs w:val="14"/>
                        <w:lang w:val="be-BY"/>
                      </w:rPr>
                      <w:t>ААТ “Белінвестбанк”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>па Гомельскай вобласт</w:t>
                    </w:r>
                    <w:r>
                      <w:rPr>
                        <w:i/>
                        <w:sz w:val="14"/>
                        <w:szCs w:val="14"/>
                        <w:lang w:val="en-US"/>
                      </w:rPr>
                      <w:t>i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>,</w:t>
                    </w:r>
                  </w:p>
                  <w:p w:rsidR="0043194B" w:rsidRPr="003D1ED2" w:rsidRDefault="0043194B" w:rsidP="0043194B">
                    <w:pPr>
                      <w:jc w:val="center"/>
                      <w:rPr>
                        <w:i/>
                        <w:sz w:val="14"/>
                        <w:szCs w:val="14"/>
                        <w:lang w:val="en-US"/>
                      </w:rPr>
                    </w:pPr>
                    <w:r w:rsidRPr="004B3D3B">
                      <w:rPr>
                        <w:i/>
                        <w:sz w:val="14"/>
                        <w:szCs w:val="14"/>
                        <w:lang w:val="be-BY"/>
                      </w:rPr>
                      <w:t xml:space="preserve"> 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>Б</w:t>
                    </w:r>
                    <w:r>
                      <w:rPr>
                        <w:i/>
                        <w:sz w:val="14"/>
                        <w:szCs w:val="14"/>
                        <w:lang w:val="en-US"/>
                      </w:rPr>
                      <w:t>I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 xml:space="preserve">К </w:t>
                    </w:r>
                    <w:r w:rsidRPr="003D1ED2">
                      <w:rPr>
                        <w:i/>
                        <w:sz w:val="14"/>
                        <w:szCs w:val="14"/>
                      </w:rPr>
                      <w:t>BLBBBY2X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 xml:space="preserve">, </w:t>
                    </w:r>
                    <w:r w:rsidRPr="005414B1">
                      <w:rPr>
                        <w:i/>
                        <w:sz w:val="14"/>
                        <w:szCs w:val="14"/>
                        <w:lang w:val="be-BY"/>
                      </w:rPr>
                      <w:t>УНП 400125487</w:t>
                    </w:r>
                    <w:r>
                      <w:rPr>
                        <w:i/>
                        <w:sz w:val="14"/>
                        <w:szCs w:val="14"/>
                        <w:lang w:val="be-BY"/>
                      </w:rPr>
                      <w:t xml:space="preserve">, </w:t>
                    </w:r>
                    <w:r w:rsidRPr="005414B1">
                      <w:rPr>
                        <w:i/>
                        <w:sz w:val="14"/>
                        <w:szCs w:val="14"/>
                        <w:lang w:val="be-BY"/>
                      </w:rPr>
                      <w:t xml:space="preserve"> АКПА 01278192</w:t>
                    </w:r>
                  </w:p>
                  <w:p w:rsidR="00F30F1C" w:rsidRPr="00DA32F1" w:rsidRDefault="00F30F1C" w:rsidP="0043194B">
                    <w:pPr>
                      <w:spacing w:line="192" w:lineRule="auto"/>
                      <w:jc w:val="center"/>
                      <w:rPr>
                        <w:i/>
                        <w:sz w:val="14"/>
                        <w:szCs w:val="14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F30F1C" w:rsidRDefault="00F30F1C" w:rsidP="009B19EE">
    <w:pPr>
      <w:pStyle w:val="a4"/>
    </w:pPr>
  </w:p>
  <w:p w:rsidR="00F30F1C" w:rsidRDefault="002B6482" w:rsidP="009B19EE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2F9991F" wp14:editId="4C741141">
              <wp:simplePos x="0" y="0"/>
              <wp:positionH relativeFrom="column">
                <wp:posOffset>2849245</wp:posOffset>
              </wp:positionH>
              <wp:positionV relativeFrom="paragraph">
                <wp:posOffset>77470</wp:posOffset>
              </wp:positionV>
              <wp:extent cx="487045" cy="487045"/>
              <wp:effectExtent l="20320" t="20320" r="16510" b="16510"/>
              <wp:wrapNone/>
              <wp:docPr id="1" name="Grou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487045" cy="487045"/>
                        <a:chOff x="7487" y="12248"/>
                        <a:chExt cx="2868" cy="3270"/>
                      </a:xfrm>
                    </wpg:grpSpPr>
                    <wps:wsp>
                      <wps:cNvPr id="2" name="Freeform 5"/>
                      <wps:cNvSpPr>
                        <a:spLocks noChangeAspect="1"/>
                      </wps:cNvSpPr>
                      <wps:spPr bwMode="auto">
                        <a:xfrm>
                          <a:off x="8252" y="12383"/>
                          <a:ext cx="1410" cy="2059"/>
                        </a:xfrm>
                        <a:custGeom>
                          <a:avLst/>
                          <a:gdLst>
                            <a:gd name="T0" fmla="*/ 723 w 1410"/>
                            <a:gd name="T1" fmla="*/ 0 h 2059"/>
                            <a:gd name="T2" fmla="*/ 530 w 1410"/>
                            <a:gd name="T3" fmla="*/ 319 h 2059"/>
                            <a:gd name="T4" fmla="*/ 530 w 1410"/>
                            <a:gd name="T5" fmla="*/ 819 h 2059"/>
                            <a:gd name="T6" fmla="*/ 0 w 1410"/>
                            <a:gd name="T7" fmla="*/ 819 h 2059"/>
                            <a:gd name="T8" fmla="*/ 710 w 1410"/>
                            <a:gd name="T9" fmla="*/ 2059 h 2059"/>
                            <a:gd name="T10" fmla="*/ 918 w 1410"/>
                            <a:gd name="T11" fmla="*/ 1695 h 2059"/>
                            <a:gd name="T12" fmla="*/ 918 w 1410"/>
                            <a:gd name="T13" fmla="*/ 1133 h 2059"/>
                            <a:gd name="T14" fmla="*/ 1241 w 1410"/>
                            <a:gd name="T15" fmla="*/ 1133 h 2059"/>
                            <a:gd name="T16" fmla="*/ 1241 w 1410"/>
                            <a:gd name="T17" fmla="*/ 1125 h 2059"/>
                            <a:gd name="T18" fmla="*/ 1410 w 1410"/>
                            <a:gd name="T19" fmla="*/ 819 h 2059"/>
                            <a:gd name="T20" fmla="*/ 920 w 1410"/>
                            <a:gd name="T21" fmla="*/ 819 h 2059"/>
                            <a:gd name="T22" fmla="*/ 920 w 1410"/>
                            <a:gd name="T23" fmla="*/ 299 h 2059"/>
                            <a:gd name="T24" fmla="*/ 723 w 1410"/>
                            <a:gd name="T25" fmla="*/ 0 h 20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410" h="2059">
                              <a:moveTo>
                                <a:pt x="723" y="0"/>
                              </a:moveTo>
                              <a:lnTo>
                                <a:pt x="530" y="319"/>
                              </a:lnTo>
                              <a:lnTo>
                                <a:pt x="530" y="819"/>
                              </a:lnTo>
                              <a:lnTo>
                                <a:pt x="0" y="819"/>
                              </a:lnTo>
                              <a:lnTo>
                                <a:pt x="710" y="2059"/>
                              </a:lnTo>
                              <a:lnTo>
                                <a:pt x="918" y="1695"/>
                              </a:lnTo>
                              <a:lnTo>
                                <a:pt x="918" y="1133"/>
                              </a:lnTo>
                              <a:lnTo>
                                <a:pt x="1241" y="1133"/>
                              </a:lnTo>
                              <a:lnTo>
                                <a:pt x="1241" y="1125"/>
                              </a:lnTo>
                              <a:lnTo>
                                <a:pt x="1410" y="819"/>
                              </a:lnTo>
                              <a:lnTo>
                                <a:pt x="920" y="819"/>
                              </a:lnTo>
                              <a:lnTo>
                                <a:pt x="920" y="299"/>
                              </a:lnTo>
                              <a:lnTo>
                                <a:pt x="7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"/>
                      <wps:cNvSpPr>
                        <a:spLocks noChangeAspect="1"/>
                      </wps:cNvSpPr>
                      <wps:spPr bwMode="auto">
                        <a:xfrm>
                          <a:off x="7620" y="13518"/>
                          <a:ext cx="2612" cy="1232"/>
                        </a:xfrm>
                        <a:custGeom>
                          <a:avLst/>
                          <a:gdLst>
                            <a:gd name="T0" fmla="*/ 1340 w 2612"/>
                            <a:gd name="T1" fmla="*/ 1058 h 1232"/>
                            <a:gd name="T2" fmla="*/ 1940 w 2612"/>
                            <a:gd name="T3" fmla="*/ 10 h 1232"/>
                            <a:gd name="T4" fmla="*/ 2612 w 2612"/>
                            <a:gd name="T5" fmla="*/ 8 h 1232"/>
                            <a:gd name="T6" fmla="*/ 2120 w 2612"/>
                            <a:gd name="T7" fmla="*/ 880 h 1232"/>
                            <a:gd name="T8" fmla="*/ 1880 w 2612"/>
                            <a:gd name="T9" fmla="*/ 880 h 1232"/>
                            <a:gd name="T10" fmla="*/ 2228 w 2612"/>
                            <a:gd name="T11" fmla="*/ 230 h 1232"/>
                            <a:gd name="T12" fmla="*/ 2090 w 2612"/>
                            <a:gd name="T13" fmla="*/ 230 h 1232"/>
                            <a:gd name="T14" fmla="*/ 1680 w 2612"/>
                            <a:gd name="T15" fmla="*/ 980 h 1232"/>
                            <a:gd name="T16" fmla="*/ 2072 w 2612"/>
                            <a:gd name="T17" fmla="*/ 980 h 1232"/>
                            <a:gd name="T18" fmla="*/ 2252 w 2612"/>
                            <a:gd name="T19" fmla="*/ 1232 h 1232"/>
                            <a:gd name="T20" fmla="*/ 410 w 2612"/>
                            <a:gd name="T21" fmla="*/ 1232 h 1232"/>
                            <a:gd name="T22" fmla="*/ 590 w 2612"/>
                            <a:gd name="T23" fmla="*/ 980 h 1232"/>
                            <a:gd name="T24" fmla="*/ 0 w 2612"/>
                            <a:gd name="T25" fmla="*/ 0 h 1232"/>
                            <a:gd name="T26" fmla="*/ 730 w 2612"/>
                            <a:gd name="T27" fmla="*/ 0 h 1232"/>
                            <a:gd name="T28" fmla="*/ 1340 w 2612"/>
                            <a:gd name="T29" fmla="*/ 1058 h 1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612" h="1232">
                              <a:moveTo>
                                <a:pt x="1340" y="1058"/>
                              </a:moveTo>
                              <a:lnTo>
                                <a:pt x="1940" y="10"/>
                              </a:lnTo>
                              <a:lnTo>
                                <a:pt x="2612" y="8"/>
                              </a:lnTo>
                              <a:lnTo>
                                <a:pt x="2120" y="880"/>
                              </a:lnTo>
                              <a:lnTo>
                                <a:pt x="1880" y="880"/>
                              </a:lnTo>
                              <a:lnTo>
                                <a:pt x="2228" y="230"/>
                              </a:lnTo>
                              <a:lnTo>
                                <a:pt x="2090" y="230"/>
                              </a:lnTo>
                              <a:lnTo>
                                <a:pt x="1680" y="980"/>
                              </a:lnTo>
                              <a:lnTo>
                                <a:pt x="2072" y="980"/>
                              </a:lnTo>
                              <a:lnTo>
                                <a:pt x="2252" y="1232"/>
                              </a:lnTo>
                              <a:lnTo>
                                <a:pt x="410" y="1232"/>
                              </a:lnTo>
                              <a:lnTo>
                                <a:pt x="590" y="980"/>
                              </a:lnTo>
                              <a:lnTo>
                                <a:pt x="0" y="0"/>
                              </a:lnTo>
                              <a:lnTo>
                                <a:pt x="730" y="0"/>
                              </a:lnTo>
                              <a:lnTo>
                                <a:pt x="1340" y="10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7"/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8042" y="13748"/>
                          <a:ext cx="528" cy="642"/>
                        </a:xfrm>
                        <a:prstGeom prst="parallelogram">
                          <a:avLst>
                            <a:gd name="adj" fmla="val 74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8"/>
                      <wps:cNvSpPr>
                        <a:spLocks noChangeAspect="1"/>
                      </wps:cNvSpPr>
                      <wps:spPr bwMode="auto">
                        <a:xfrm>
                          <a:off x="8756" y="14798"/>
                          <a:ext cx="462" cy="540"/>
                        </a:xfrm>
                        <a:custGeom>
                          <a:avLst/>
                          <a:gdLst>
                            <a:gd name="T0" fmla="*/ 0 w 1130"/>
                            <a:gd name="T1" fmla="*/ 0 h 1320"/>
                            <a:gd name="T2" fmla="*/ 1130 w 1130"/>
                            <a:gd name="T3" fmla="*/ 0 h 1320"/>
                            <a:gd name="T4" fmla="*/ 850 w 1130"/>
                            <a:gd name="T5" fmla="*/ 360 h 1320"/>
                            <a:gd name="T6" fmla="*/ 860 w 1130"/>
                            <a:gd name="T7" fmla="*/ 360 h 1320"/>
                            <a:gd name="T8" fmla="*/ 780 w 1130"/>
                            <a:gd name="T9" fmla="*/ 190 h 1320"/>
                            <a:gd name="T10" fmla="*/ 432 w 1130"/>
                            <a:gd name="T11" fmla="*/ 192 h 1320"/>
                            <a:gd name="T12" fmla="*/ 430 w 1130"/>
                            <a:gd name="T13" fmla="*/ 910 h 1320"/>
                            <a:gd name="T14" fmla="*/ 120 w 1130"/>
                            <a:gd name="T15" fmla="*/ 1320 h 1320"/>
                            <a:gd name="T16" fmla="*/ 120 w 1130"/>
                            <a:gd name="T17" fmla="*/ 200 h 1320"/>
                            <a:gd name="T18" fmla="*/ 0 w 1130"/>
                            <a:gd name="T19" fmla="*/ 0 h 1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130" h="1320">
                              <a:moveTo>
                                <a:pt x="0" y="0"/>
                              </a:moveTo>
                              <a:lnTo>
                                <a:pt x="1130" y="0"/>
                              </a:lnTo>
                              <a:lnTo>
                                <a:pt x="850" y="360"/>
                              </a:lnTo>
                              <a:lnTo>
                                <a:pt x="860" y="360"/>
                              </a:lnTo>
                              <a:lnTo>
                                <a:pt x="780" y="190"/>
                              </a:lnTo>
                              <a:lnTo>
                                <a:pt x="432" y="192"/>
                              </a:lnTo>
                              <a:lnTo>
                                <a:pt x="430" y="910"/>
                              </a:lnTo>
                              <a:lnTo>
                                <a:pt x="120" y="1320"/>
                              </a:lnTo>
                              <a:lnTo>
                                <a:pt x="120" y="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9"/>
                      <wps:cNvSpPr>
                        <a:spLocks noChangeAspect="1"/>
                      </wps:cNvSpPr>
                      <wps:spPr bwMode="auto">
                        <a:xfrm>
                          <a:off x="7487" y="12248"/>
                          <a:ext cx="2868" cy="3270"/>
                        </a:xfrm>
                        <a:custGeom>
                          <a:avLst/>
                          <a:gdLst>
                            <a:gd name="T0" fmla="*/ 1488 w 2868"/>
                            <a:gd name="T1" fmla="*/ 0 h 3270"/>
                            <a:gd name="T2" fmla="*/ 1226 w 2868"/>
                            <a:gd name="T3" fmla="*/ 428 h 3270"/>
                            <a:gd name="T4" fmla="*/ 1226 w 2868"/>
                            <a:gd name="T5" fmla="*/ 878 h 3270"/>
                            <a:gd name="T6" fmla="*/ 639 w 2868"/>
                            <a:gd name="T7" fmla="*/ 882 h 3270"/>
                            <a:gd name="T8" fmla="*/ 828 w 2868"/>
                            <a:gd name="T9" fmla="*/ 1200 h 3270"/>
                            <a:gd name="T10" fmla="*/ 0 w 2868"/>
                            <a:gd name="T11" fmla="*/ 1200 h 3270"/>
                            <a:gd name="T12" fmla="*/ 643 w 2868"/>
                            <a:gd name="T13" fmla="*/ 2260 h 3270"/>
                            <a:gd name="T14" fmla="*/ 420 w 2868"/>
                            <a:gd name="T15" fmla="*/ 2568 h 3270"/>
                            <a:gd name="T16" fmla="*/ 1203 w 2868"/>
                            <a:gd name="T17" fmla="*/ 2565 h 3270"/>
                            <a:gd name="T18" fmla="*/ 1248 w 2868"/>
                            <a:gd name="T19" fmla="*/ 2663 h 3270"/>
                            <a:gd name="T20" fmla="*/ 1248 w 2868"/>
                            <a:gd name="T21" fmla="*/ 3270 h 3270"/>
                            <a:gd name="T22" fmla="*/ 1511 w 2868"/>
                            <a:gd name="T23" fmla="*/ 2963 h 3270"/>
                            <a:gd name="T24" fmla="*/ 1511 w 2868"/>
                            <a:gd name="T25" fmla="*/ 2693 h 3270"/>
                            <a:gd name="T26" fmla="*/ 1563 w 2868"/>
                            <a:gd name="T27" fmla="*/ 2778 h 3270"/>
                            <a:gd name="T28" fmla="*/ 1641 w 2868"/>
                            <a:gd name="T29" fmla="*/ 2778 h 3270"/>
                            <a:gd name="T30" fmla="*/ 1811 w 2868"/>
                            <a:gd name="T31" fmla="*/ 2565 h 3270"/>
                            <a:gd name="T32" fmla="*/ 2508 w 2868"/>
                            <a:gd name="T33" fmla="*/ 2565 h 3270"/>
                            <a:gd name="T34" fmla="*/ 2291 w 2868"/>
                            <a:gd name="T35" fmla="*/ 2243 h 3270"/>
                            <a:gd name="T36" fmla="*/ 2868 w 2868"/>
                            <a:gd name="T37" fmla="*/ 1218 h 3270"/>
                            <a:gd name="T38" fmla="*/ 2124 w 2868"/>
                            <a:gd name="T39" fmla="*/ 1215 h 3270"/>
                            <a:gd name="T40" fmla="*/ 2291 w 2868"/>
                            <a:gd name="T41" fmla="*/ 878 h 3270"/>
                            <a:gd name="T42" fmla="*/ 1751 w 2868"/>
                            <a:gd name="T43" fmla="*/ 878 h 3270"/>
                            <a:gd name="T44" fmla="*/ 1751 w 2868"/>
                            <a:gd name="T45" fmla="*/ 413 h 3270"/>
                            <a:gd name="T46" fmla="*/ 1488 w 2868"/>
                            <a:gd name="T47" fmla="*/ 0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868" h="3270">
                              <a:moveTo>
                                <a:pt x="1488" y="0"/>
                              </a:moveTo>
                              <a:lnTo>
                                <a:pt x="1226" y="428"/>
                              </a:lnTo>
                              <a:lnTo>
                                <a:pt x="1226" y="878"/>
                              </a:lnTo>
                              <a:lnTo>
                                <a:pt x="639" y="882"/>
                              </a:lnTo>
                              <a:lnTo>
                                <a:pt x="828" y="1200"/>
                              </a:lnTo>
                              <a:lnTo>
                                <a:pt x="0" y="1200"/>
                              </a:lnTo>
                              <a:lnTo>
                                <a:pt x="643" y="2260"/>
                              </a:lnTo>
                              <a:lnTo>
                                <a:pt x="420" y="2568"/>
                              </a:lnTo>
                              <a:lnTo>
                                <a:pt x="1203" y="2565"/>
                              </a:lnTo>
                              <a:lnTo>
                                <a:pt x="1248" y="2663"/>
                              </a:lnTo>
                              <a:lnTo>
                                <a:pt x="1248" y="3270"/>
                              </a:lnTo>
                              <a:lnTo>
                                <a:pt x="1511" y="2963"/>
                              </a:lnTo>
                              <a:lnTo>
                                <a:pt x="1511" y="2693"/>
                              </a:lnTo>
                              <a:lnTo>
                                <a:pt x="1563" y="2778"/>
                              </a:lnTo>
                              <a:lnTo>
                                <a:pt x="1641" y="2778"/>
                              </a:lnTo>
                              <a:lnTo>
                                <a:pt x="1811" y="2565"/>
                              </a:lnTo>
                              <a:lnTo>
                                <a:pt x="2508" y="2565"/>
                              </a:lnTo>
                              <a:lnTo>
                                <a:pt x="2291" y="2243"/>
                              </a:lnTo>
                              <a:lnTo>
                                <a:pt x="2868" y="1218"/>
                              </a:lnTo>
                              <a:lnTo>
                                <a:pt x="2124" y="1215"/>
                              </a:lnTo>
                              <a:lnTo>
                                <a:pt x="2291" y="878"/>
                              </a:lnTo>
                              <a:lnTo>
                                <a:pt x="1751" y="878"/>
                              </a:lnTo>
                              <a:lnTo>
                                <a:pt x="1751" y="413"/>
                              </a:lnTo>
                              <a:lnTo>
                                <a:pt x="1488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224.35pt;margin-top:6.1pt;width:38.35pt;height:38.35pt;z-index:251658752" coordorigin="7487,12248" coordsize="2868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">
              <o:lock v:ext="edit" aspectratio="t"/>
              <v:shape id="Freeform 5" o:spid="_x0000_s1027" style="position:absolute;left:8252;top:12383;width:1410;height:2059;visibility:visible;mso-wrap-style:square;v-text-anchor:top" coordsize="1410,2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iXsMMA&#10;AADaAAAADwAAAGRycy9kb3ducmV2LnhtbESPQWvCQBSE7wX/w/KE3urGHNKQuooahNKeqkJ7fM0+&#10;k+Du25DdJvHfu4VCj8PMfMOsNpM1YqDet44VLBcJCOLK6ZZrBefT4SkH4QOyRuOYFNzIw2Y9e1hh&#10;od3IHzQcQy0ihH2BCpoQukJKXzVk0S9cRxy9i+sthij7Wuoexwi3RqZJkkmLLceFBjvaN1Rdjz9W&#10;Qfb8TvKav+Xmi0v5bcrd5zmblHqcT9sXEIGm8B/+a79qBSn8Xok3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iXsMMAAADaAAAADwAAAAAAAAAAAAAAAACYAgAAZHJzL2Rv&#10;d25yZXYueG1sUEsFBgAAAAAEAAQA9QAAAIgDAAAAAA==&#10;" path="m723,l530,319r,500l,819,710,2059,918,1695r,-562l1241,1133r,-8l1410,819r-490,l920,299,723,xe" fillcolor="black">
                <v:path arrowok="t" o:connecttype="custom" o:connectlocs="723,0;530,319;530,819;0,819;710,2059;918,1695;918,1133;1241,1133;1241,1125;1410,819;920,819;920,299;723,0" o:connectangles="0,0,0,0,0,0,0,0,0,0,0,0,0"/>
                <o:lock v:ext="edit" aspectratio="t"/>
              </v:shape>
              <v:shape id="Freeform 6" o:spid="_x0000_s1028" style="position:absolute;left:7620;top:13518;width:2612;height:1232;visibility:visible;mso-wrap-style:square;v-text-anchor:top" coordsize="2612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TEr4A&#10;AADaAAAADwAAAGRycy9kb3ducmV2LnhtbERPy4rCMBTdD/gP4QqzGTRVQaQaxQeC26ni+tJc29rm&#10;pjSxzfz9ZGDA5eG8N7tgGtFT5yrLCmbTBARxbnXFhYLb9TxZgXAeWWNjmRT8kIPddvSxwVTbgb+p&#10;z3whYgi7FBWU3replC4vyaCb2pY4cg/bGfQRdoXUHQ4x3DRyniRLabDi2FBiS8eS8jp7mTjjFhZZ&#10;/Tx8nay+X/fh+aiHS6/U5zjs1yA8Bf8W/7svWsEC/q5EP8jt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bLExK+AAAA2gAAAA8AAAAAAAAAAAAAAAAAmAIAAGRycy9kb3ducmV2&#10;LnhtbFBLBQYAAAAABAAEAPUAAACDAwAAAAA=&#10;" path="m1340,1058l1940,10,2612,8,2120,880r-240,l2228,230r-138,l1680,980r392,l2252,1232r-1842,l590,980,,,730,r610,1058xe" fillcolor="black">
                <v:path arrowok="t" o:connecttype="custom" o:connectlocs="1340,1058;1940,10;2612,8;2120,880;1880,880;2228,230;2090,230;1680,980;2072,980;2252,1232;410,1232;590,980;0,0;730,0;1340,1058" o:connectangles="0,0,0,0,0,0,0,0,0,0,0,0,0,0,0"/>
                <o:lock v:ext="edit" aspectratio="t"/>
              </v:shape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7" o:spid="_x0000_s1029" type="#_x0000_t7" style="position:absolute;left:8042;top:13748;width:528;height:64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4gsIA&#10;AADaAAAADwAAAGRycy9kb3ducmV2LnhtbESPQWvCQBSE7wX/w/KE3uomrS0SXUVKArnWWrw+ss9s&#10;NPs2ZDca/71bEDwOM/MNs9qMthUX6n3jWEE6S0AQV043XCvY/xZvCxA+IGtsHZOCG3nYrCcvK8y0&#10;u/IPXXahFhHCPkMFJoQuk9JXhiz6meuIo3d0vcUQZV9L3eM1wm0r35PkS1psOC4Y7OjbUHXeDVbB&#10;eX4abFmY9HN//DsMH4d8cEmu1Ot03C5BBBrDM/xol1rBHP6vxBs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DiCwgAAANoAAAAPAAAAAAAAAAAAAAAAAJgCAABkcnMvZG93&#10;bnJldi54bWxQSwUGAAAAAAQABAD1AAAAhwMAAAAA&#10;" adj="16023">
                <o:lock v:ext="edit" aspectratio="t"/>
              </v:shape>
              <v:shape id="Freeform 8" o:spid="_x0000_s1030" style="position:absolute;left:8756;top:14798;width:462;height:540;visibility:visible;mso-wrap-style:square;v-text-anchor:top" coordsize="113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jl8MA&#10;AADaAAAADwAAAGRycy9kb3ducmV2LnhtbESPQWsCMRSE70L/Q3iF3jSpraJboxTB2ouI2x56fGye&#10;u8HNy5Kkuv77piB4HGbmG2ax6l0rzhSi9azheaRAEFfeWK41fH9thjMQMSEbbD2ThitFWC0fBgss&#10;jL/wgc5lqkWGcCxQQ5NSV0gZq4YcxpHviLN39MFhyjLU0gS8ZLhr5VipqXRoOS802NG6oepU/joN&#10;r/bltP2owmZ7/Jld7Y7VfL5XWj899u9vIBL16R6+tT+Nhgn8X8k3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bjl8MAAADaAAAADwAAAAAAAAAAAAAAAACYAgAAZHJzL2Rv&#10;d25yZXYueG1sUEsFBgAAAAAEAAQA9QAAAIgDAAAAAA==&#10;" path="m,l1130,,850,360r10,l780,190r-348,2l430,910,120,1320r,-1120l,xe" fillcolor="black">
                <v:path arrowok="t" o:connecttype="custom" o:connectlocs="0,0;462,0;348,147;352,147;319,78;177,79;176,372;49,540;49,82;0,0" o:connectangles="0,0,0,0,0,0,0,0,0,0"/>
                <o:lock v:ext="edit" aspectratio="t"/>
              </v:shape>
              <v:shape id="Freeform 9" o:spid="_x0000_s1031" style="position:absolute;left:7487;top:12248;width:2868;height:3270;visibility:visible;mso-wrap-style:square;v-text-anchor:top" coordsize="2868,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S5h8MA&#10;AADaAAAADwAAAGRycy9kb3ducmV2LnhtbESPzWrDMBCE74W+g9hCb7WcHpLUsWxCIG0IPbRuH2Cx&#10;1j/EWhlL/snbR4FCj8PMfMOk+WI6MdHgWssKVlEMgri0uuVawe/P8WULwnlkjZ1lUnAlB3n2+JBi&#10;ou3M3zQVvhYBwi5BBY33fSKlKxsy6CLbEwevsoNBH+RQSz3gHOCmk69xvJYGWw4LDfZ0aKi8FKNR&#10;MJr3FovPM66+Nva0f6vKj/O8Ver5adnvQHha/H/4r33SCtZwvxJu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S5h8MAAADaAAAADwAAAAAAAAAAAAAAAACYAgAAZHJzL2Rv&#10;d25yZXYueG1sUEsFBgAAAAAEAAQA9QAAAIgDAAAAAA==&#10;" path="m1488,l1226,428r,450l639,882r189,318l,1200,643,2260,420,2568r783,-3l1248,2663r,607l1511,2963r,-270l1563,2778r78,l1811,2565r697,l2291,2243,2868,1218r-744,-3l2291,878r-540,l1751,413,1488,xe" filled="f">
                <v:path arrowok="t" o:connecttype="custom" o:connectlocs="1488,0;1226,428;1226,878;639,882;828,1200;0,1200;643,2260;420,2568;1203,2565;1248,2663;1248,3270;1511,2963;1511,2693;1563,2778;1641,2778;1811,2565;2508,2565;2291,2243;2868,1218;2124,1215;2291,878;1751,878;1751,413;1488,0" o:connectangles="0,0,0,0,0,0,0,0,0,0,0,0,0,0,0,0,0,0,0,0,0,0,0,0"/>
                <o:lock v:ext="edit" aspectratio="t"/>
              </v:shape>
            </v:group>
          </w:pict>
        </mc:Fallback>
      </mc:AlternateContent>
    </w:r>
  </w:p>
  <w:p w:rsidR="00F30F1C" w:rsidRDefault="00F30F1C" w:rsidP="009B19EE">
    <w:pPr>
      <w:pStyle w:val="a4"/>
    </w:pPr>
  </w:p>
  <w:p w:rsidR="00F30F1C" w:rsidRDefault="00F30F1C" w:rsidP="009B19EE">
    <w:pPr>
      <w:pStyle w:val="a4"/>
    </w:pPr>
  </w:p>
  <w:p w:rsidR="00F30F1C" w:rsidRDefault="00F30F1C" w:rsidP="009B19EE">
    <w:pPr>
      <w:pStyle w:val="a4"/>
    </w:pPr>
  </w:p>
  <w:p w:rsidR="00F30F1C" w:rsidRDefault="00F30F1C" w:rsidP="009B19EE">
    <w:pPr>
      <w:pStyle w:val="a4"/>
    </w:pPr>
  </w:p>
  <w:p w:rsidR="00F30F1C" w:rsidRDefault="00F30F1C" w:rsidP="009B19EE">
    <w:pPr>
      <w:pStyle w:val="a4"/>
    </w:pPr>
  </w:p>
  <w:p w:rsidR="00F30F1C" w:rsidRDefault="00F30F1C" w:rsidP="009B19EE">
    <w:pPr>
      <w:pStyle w:val="a4"/>
    </w:pPr>
  </w:p>
  <w:p w:rsidR="00F30F1C" w:rsidRDefault="00F30F1C" w:rsidP="009B19EE">
    <w:pPr>
      <w:pStyle w:val="a4"/>
    </w:pPr>
  </w:p>
  <w:p w:rsidR="00F30F1C" w:rsidRDefault="00F30F1C" w:rsidP="009B19EE">
    <w:pPr>
      <w:pStyle w:val="a4"/>
      <w:rPr>
        <w:lang w:val="en-US"/>
      </w:rPr>
    </w:pPr>
  </w:p>
  <w:p w:rsidR="00B84BD2" w:rsidRDefault="00B84BD2" w:rsidP="009B19EE">
    <w:pPr>
      <w:pStyle w:val="a4"/>
      <w:rPr>
        <w:lang w:val="en-US"/>
      </w:rPr>
    </w:pPr>
  </w:p>
  <w:p w:rsidR="0027029D" w:rsidRDefault="0027029D" w:rsidP="009B19EE">
    <w:pPr>
      <w:pStyle w:val="a4"/>
    </w:pPr>
  </w:p>
  <w:p w:rsidR="000A05D5" w:rsidRDefault="000A05D5" w:rsidP="009B19EE">
    <w:pPr>
      <w:pStyle w:val="a4"/>
    </w:pPr>
  </w:p>
  <w:p w:rsidR="00AE4C57" w:rsidRDefault="00AE4C57" w:rsidP="009B19EE">
    <w:pPr>
      <w:pStyle w:val="a4"/>
    </w:pPr>
  </w:p>
  <w:p w:rsidR="00AE4C57" w:rsidRDefault="00AE4C57" w:rsidP="00AE4C57">
    <w:pPr>
      <w:spacing w:line="360" w:lineRule="auto"/>
    </w:pPr>
  </w:p>
  <w:p w:rsidR="0053418A" w:rsidRPr="00F93525" w:rsidRDefault="0053418A" w:rsidP="00AE4C57">
    <w:pPr>
      <w:spacing w:line="360" w:lineRule="auto"/>
      <w:rPr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1580C"/>
    <w:multiLevelType w:val="singleLevel"/>
    <w:tmpl w:val="0D54ACB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16C94197"/>
    <w:multiLevelType w:val="multilevel"/>
    <w:tmpl w:val="03DC5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094528"/>
    <w:multiLevelType w:val="hybridMultilevel"/>
    <w:tmpl w:val="2C201FD6"/>
    <w:lvl w:ilvl="0" w:tplc="FCBC6CD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306550A3"/>
    <w:multiLevelType w:val="hybridMultilevel"/>
    <w:tmpl w:val="CFC2C960"/>
    <w:lvl w:ilvl="0" w:tplc="EE4EB9F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8EA2FEA"/>
    <w:multiLevelType w:val="multilevel"/>
    <w:tmpl w:val="E14497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5">
    <w:nsid w:val="3CF958BA"/>
    <w:multiLevelType w:val="hybridMultilevel"/>
    <w:tmpl w:val="0518BF16"/>
    <w:lvl w:ilvl="0" w:tplc="4F8AD8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B6440F"/>
    <w:multiLevelType w:val="hybridMultilevel"/>
    <w:tmpl w:val="8A52E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377E7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ADA5B66"/>
    <w:multiLevelType w:val="hybridMultilevel"/>
    <w:tmpl w:val="ED58C866"/>
    <w:lvl w:ilvl="0" w:tplc="AB764C7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E8E5914"/>
    <w:multiLevelType w:val="hybridMultilevel"/>
    <w:tmpl w:val="42AADCBC"/>
    <w:lvl w:ilvl="0" w:tplc="CA8880D2">
      <w:start w:val="1"/>
      <w:numFmt w:val="decimal"/>
      <w:lvlText w:val="%1."/>
      <w:lvlJc w:val="left"/>
      <w:pPr>
        <w:tabs>
          <w:tab w:val="num" w:pos="312"/>
        </w:tabs>
        <w:ind w:left="312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32"/>
        </w:tabs>
        <w:ind w:left="10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52"/>
        </w:tabs>
        <w:ind w:left="17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72"/>
        </w:tabs>
        <w:ind w:left="24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92"/>
        </w:tabs>
        <w:ind w:left="31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12"/>
        </w:tabs>
        <w:ind w:left="39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32"/>
        </w:tabs>
        <w:ind w:left="46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52"/>
        </w:tabs>
        <w:ind w:left="53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72"/>
        </w:tabs>
        <w:ind w:left="6072" w:hanging="180"/>
      </w:pPr>
    </w:lvl>
  </w:abstractNum>
  <w:abstractNum w:abstractNumId="10">
    <w:nsid w:val="4F105D1B"/>
    <w:multiLevelType w:val="multilevel"/>
    <w:tmpl w:val="5A98D98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1">
    <w:nsid w:val="52A13D1F"/>
    <w:multiLevelType w:val="hybridMultilevel"/>
    <w:tmpl w:val="993C3344"/>
    <w:lvl w:ilvl="0" w:tplc="C0CCF7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DB5987"/>
    <w:multiLevelType w:val="singleLevel"/>
    <w:tmpl w:val="B96265D6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3">
    <w:nsid w:val="67CC578C"/>
    <w:multiLevelType w:val="multilevel"/>
    <w:tmpl w:val="A5B8057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">
    <w:nsid w:val="6CCE7AF1"/>
    <w:multiLevelType w:val="hybridMultilevel"/>
    <w:tmpl w:val="7B529BE0"/>
    <w:lvl w:ilvl="0" w:tplc="C10A12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2FB45BA"/>
    <w:multiLevelType w:val="hybridMultilevel"/>
    <w:tmpl w:val="4DC4D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8E3A0C"/>
    <w:multiLevelType w:val="hybridMultilevel"/>
    <w:tmpl w:val="A296D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6"/>
  </w:num>
  <w:num w:numId="5">
    <w:abstractNumId w:val="16"/>
  </w:num>
  <w:num w:numId="6">
    <w:abstractNumId w:val="9"/>
  </w:num>
  <w:num w:numId="7">
    <w:abstractNumId w:val="14"/>
  </w:num>
  <w:num w:numId="8">
    <w:abstractNumId w:val="5"/>
  </w:num>
  <w:num w:numId="9">
    <w:abstractNumId w:val="10"/>
  </w:num>
  <w:num w:numId="10">
    <w:abstractNumId w:val="8"/>
  </w:num>
  <w:num w:numId="11">
    <w:abstractNumId w:val="11"/>
  </w:num>
  <w:num w:numId="12">
    <w:abstractNumId w:val="13"/>
  </w:num>
  <w:num w:numId="13">
    <w:abstractNumId w:val="3"/>
  </w:num>
  <w:num w:numId="14">
    <w:abstractNumId w:val="2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5D"/>
    <w:rsid w:val="00000BCF"/>
    <w:rsid w:val="00004291"/>
    <w:rsid w:val="00007643"/>
    <w:rsid w:val="00007CFA"/>
    <w:rsid w:val="00012E7F"/>
    <w:rsid w:val="0001596F"/>
    <w:rsid w:val="000164D4"/>
    <w:rsid w:val="0002040F"/>
    <w:rsid w:val="000217C9"/>
    <w:rsid w:val="00022C43"/>
    <w:rsid w:val="00022E2B"/>
    <w:rsid w:val="00025AAE"/>
    <w:rsid w:val="0003340A"/>
    <w:rsid w:val="0003404C"/>
    <w:rsid w:val="0003715D"/>
    <w:rsid w:val="00037EAC"/>
    <w:rsid w:val="000411D8"/>
    <w:rsid w:val="000413BA"/>
    <w:rsid w:val="00041818"/>
    <w:rsid w:val="00044F2D"/>
    <w:rsid w:val="00050601"/>
    <w:rsid w:val="00050698"/>
    <w:rsid w:val="00054E21"/>
    <w:rsid w:val="00055437"/>
    <w:rsid w:val="000566E6"/>
    <w:rsid w:val="000575AD"/>
    <w:rsid w:val="000600E3"/>
    <w:rsid w:val="00060E42"/>
    <w:rsid w:val="00061012"/>
    <w:rsid w:val="00061133"/>
    <w:rsid w:val="00062DB5"/>
    <w:rsid w:val="0006606E"/>
    <w:rsid w:val="0006765A"/>
    <w:rsid w:val="000676C9"/>
    <w:rsid w:val="0007084C"/>
    <w:rsid w:val="00077B27"/>
    <w:rsid w:val="00081B6D"/>
    <w:rsid w:val="000832D9"/>
    <w:rsid w:val="00083413"/>
    <w:rsid w:val="000852B2"/>
    <w:rsid w:val="00086C58"/>
    <w:rsid w:val="00087322"/>
    <w:rsid w:val="00090243"/>
    <w:rsid w:val="00090355"/>
    <w:rsid w:val="000942D6"/>
    <w:rsid w:val="00095256"/>
    <w:rsid w:val="00097CEF"/>
    <w:rsid w:val="000A05D5"/>
    <w:rsid w:val="000A11DC"/>
    <w:rsid w:val="000A1D1A"/>
    <w:rsid w:val="000A2981"/>
    <w:rsid w:val="000A30A7"/>
    <w:rsid w:val="000A32C6"/>
    <w:rsid w:val="000A4151"/>
    <w:rsid w:val="000A6E54"/>
    <w:rsid w:val="000B1924"/>
    <w:rsid w:val="000B2D74"/>
    <w:rsid w:val="000B3030"/>
    <w:rsid w:val="000B3428"/>
    <w:rsid w:val="000B3FE4"/>
    <w:rsid w:val="000B47A7"/>
    <w:rsid w:val="000B5B5D"/>
    <w:rsid w:val="000B6EAD"/>
    <w:rsid w:val="000B7670"/>
    <w:rsid w:val="000C05F4"/>
    <w:rsid w:val="000C1DB6"/>
    <w:rsid w:val="000C2025"/>
    <w:rsid w:val="000C25CA"/>
    <w:rsid w:val="000C35A3"/>
    <w:rsid w:val="000C4627"/>
    <w:rsid w:val="000D02C6"/>
    <w:rsid w:val="000D3192"/>
    <w:rsid w:val="000D61AE"/>
    <w:rsid w:val="000E0E9B"/>
    <w:rsid w:val="000E3FF9"/>
    <w:rsid w:val="000E4122"/>
    <w:rsid w:val="000E7371"/>
    <w:rsid w:val="000E769F"/>
    <w:rsid w:val="000F2A3C"/>
    <w:rsid w:val="000F3B9F"/>
    <w:rsid w:val="000F3F4C"/>
    <w:rsid w:val="0010090A"/>
    <w:rsid w:val="001036FF"/>
    <w:rsid w:val="00104663"/>
    <w:rsid w:val="00106206"/>
    <w:rsid w:val="001121AA"/>
    <w:rsid w:val="00112F88"/>
    <w:rsid w:val="0011512E"/>
    <w:rsid w:val="001168D5"/>
    <w:rsid w:val="00116EC8"/>
    <w:rsid w:val="00120326"/>
    <w:rsid w:val="001204F7"/>
    <w:rsid w:val="001239E0"/>
    <w:rsid w:val="0012552D"/>
    <w:rsid w:val="001267B5"/>
    <w:rsid w:val="00133E2A"/>
    <w:rsid w:val="00134FC2"/>
    <w:rsid w:val="00135D08"/>
    <w:rsid w:val="00140ADA"/>
    <w:rsid w:val="00144FA5"/>
    <w:rsid w:val="00145490"/>
    <w:rsid w:val="0015299B"/>
    <w:rsid w:val="00152D04"/>
    <w:rsid w:val="00157AEB"/>
    <w:rsid w:val="001611D8"/>
    <w:rsid w:val="00163F24"/>
    <w:rsid w:val="001701B5"/>
    <w:rsid w:val="00172DF4"/>
    <w:rsid w:val="00173534"/>
    <w:rsid w:val="001735F6"/>
    <w:rsid w:val="00173BAB"/>
    <w:rsid w:val="00174E8F"/>
    <w:rsid w:val="001766DB"/>
    <w:rsid w:val="00181264"/>
    <w:rsid w:val="001821F7"/>
    <w:rsid w:val="00183E54"/>
    <w:rsid w:val="00184E9B"/>
    <w:rsid w:val="00185C39"/>
    <w:rsid w:val="00186D96"/>
    <w:rsid w:val="001878E0"/>
    <w:rsid w:val="00187F09"/>
    <w:rsid w:val="001906DD"/>
    <w:rsid w:val="0019097E"/>
    <w:rsid w:val="0019118F"/>
    <w:rsid w:val="00193D81"/>
    <w:rsid w:val="00194AD1"/>
    <w:rsid w:val="00195D4A"/>
    <w:rsid w:val="001A0D6C"/>
    <w:rsid w:val="001A2C0E"/>
    <w:rsid w:val="001A3F47"/>
    <w:rsid w:val="001A48D6"/>
    <w:rsid w:val="001A6DFA"/>
    <w:rsid w:val="001B4AC4"/>
    <w:rsid w:val="001B7C03"/>
    <w:rsid w:val="001C1C24"/>
    <w:rsid w:val="001C2556"/>
    <w:rsid w:val="001C4E55"/>
    <w:rsid w:val="001D1EDE"/>
    <w:rsid w:val="001D4F43"/>
    <w:rsid w:val="001D6423"/>
    <w:rsid w:val="001D64CB"/>
    <w:rsid w:val="001D7685"/>
    <w:rsid w:val="001E0F2E"/>
    <w:rsid w:val="001E38DA"/>
    <w:rsid w:val="001F028D"/>
    <w:rsid w:val="001F1CB8"/>
    <w:rsid w:val="001F41F4"/>
    <w:rsid w:val="001F5474"/>
    <w:rsid w:val="00201F74"/>
    <w:rsid w:val="002100EC"/>
    <w:rsid w:val="002108F5"/>
    <w:rsid w:val="0021169F"/>
    <w:rsid w:val="00213261"/>
    <w:rsid w:val="00213B21"/>
    <w:rsid w:val="00216AE5"/>
    <w:rsid w:val="002214E5"/>
    <w:rsid w:val="0022355C"/>
    <w:rsid w:val="00224E30"/>
    <w:rsid w:val="002261F8"/>
    <w:rsid w:val="00227805"/>
    <w:rsid w:val="0023010A"/>
    <w:rsid w:val="00231B32"/>
    <w:rsid w:val="00232365"/>
    <w:rsid w:val="00233120"/>
    <w:rsid w:val="002334A3"/>
    <w:rsid w:val="00235CB2"/>
    <w:rsid w:val="0023780B"/>
    <w:rsid w:val="00237B01"/>
    <w:rsid w:val="0024511A"/>
    <w:rsid w:val="00247234"/>
    <w:rsid w:val="0025038C"/>
    <w:rsid w:val="00250F42"/>
    <w:rsid w:val="00253B01"/>
    <w:rsid w:val="00254353"/>
    <w:rsid w:val="00255D00"/>
    <w:rsid w:val="002569F6"/>
    <w:rsid w:val="00256FB1"/>
    <w:rsid w:val="00260598"/>
    <w:rsid w:val="00261799"/>
    <w:rsid w:val="00262890"/>
    <w:rsid w:val="00264F87"/>
    <w:rsid w:val="00266D9F"/>
    <w:rsid w:val="0027029D"/>
    <w:rsid w:val="0027082C"/>
    <w:rsid w:val="00270C6A"/>
    <w:rsid w:val="00272C67"/>
    <w:rsid w:val="002733E4"/>
    <w:rsid w:val="002737BE"/>
    <w:rsid w:val="00274569"/>
    <w:rsid w:val="00274B07"/>
    <w:rsid w:val="0028062C"/>
    <w:rsid w:val="00281C95"/>
    <w:rsid w:val="00283A3E"/>
    <w:rsid w:val="002863A7"/>
    <w:rsid w:val="0029006A"/>
    <w:rsid w:val="002914DE"/>
    <w:rsid w:val="00291E1B"/>
    <w:rsid w:val="0029535A"/>
    <w:rsid w:val="00296B30"/>
    <w:rsid w:val="00297A52"/>
    <w:rsid w:val="002A0765"/>
    <w:rsid w:val="002A0C36"/>
    <w:rsid w:val="002A2C38"/>
    <w:rsid w:val="002A30B8"/>
    <w:rsid w:val="002A48D9"/>
    <w:rsid w:val="002A5AB2"/>
    <w:rsid w:val="002A62A8"/>
    <w:rsid w:val="002B0242"/>
    <w:rsid w:val="002B1485"/>
    <w:rsid w:val="002B25B9"/>
    <w:rsid w:val="002B3B87"/>
    <w:rsid w:val="002B552D"/>
    <w:rsid w:val="002B6482"/>
    <w:rsid w:val="002C0ECE"/>
    <w:rsid w:val="002C1607"/>
    <w:rsid w:val="002C32A0"/>
    <w:rsid w:val="002C35CD"/>
    <w:rsid w:val="002C53FA"/>
    <w:rsid w:val="002D2931"/>
    <w:rsid w:val="002D5F5E"/>
    <w:rsid w:val="002D6086"/>
    <w:rsid w:val="002D6B7E"/>
    <w:rsid w:val="002D714A"/>
    <w:rsid w:val="002D71EF"/>
    <w:rsid w:val="002E00DD"/>
    <w:rsid w:val="002E05D8"/>
    <w:rsid w:val="002E5303"/>
    <w:rsid w:val="002E6663"/>
    <w:rsid w:val="002E66EE"/>
    <w:rsid w:val="002E7E08"/>
    <w:rsid w:val="002F06B6"/>
    <w:rsid w:val="002F0E54"/>
    <w:rsid w:val="002F1FF4"/>
    <w:rsid w:val="002F6D34"/>
    <w:rsid w:val="00300C25"/>
    <w:rsid w:val="00302404"/>
    <w:rsid w:val="00313618"/>
    <w:rsid w:val="00316974"/>
    <w:rsid w:val="0031721C"/>
    <w:rsid w:val="003204E6"/>
    <w:rsid w:val="00320AA0"/>
    <w:rsid w:val="00321C93"/>
    <w:rsid w:val="00322312"/>
    <w:rsid w:val="003241FF"/>
    <w:rsid w:val="0032420F"/>
    <w:rsid w:val="003258E0"/>
    <w:rsid w:val="003269FD"/>
    <w:rsid w:val="00327026"/>
    <w:rsid w:val="00327E3D"/>
    <w:rsid w:val="0033490D"/>
    <w:rsid w:val="00335E88"/>
    <w:rsid w:val="003361D1"/>
    <w:rsid w:val="003417F1"/>
    <w:rsid w:val="003453F8"/>
    <w:rsid w:val="00345685"/>
    <w:rsid w:val="003456E8"/>
    <w:rsid w:val="003462CB"/>
    <w:rsid w:val="00346B4A"/>
    <w:rsid w:val="00351723"/>
    <w:rsid w:val="00352530"/>
    <w:rsid w:val="00353009"/>
    <w:rsid w:val="003545EB"/>
    <w:rsid w:val="003554E8"/>
    <w:rsid w:val="00357534"/>
    <w:rsid w:val="003632CD"/>
    <w:rsid w:val="00363437"/>
    <w:rsid w:val="003663F1"/>
    <w:rsid w:val="00367BA5"/>
    <w:rsid w:val="00373DB6"/>
    <w:rsid w:val="00376224"/>
    <w:rsid w:val="00376C43"/>
    <w:rsid w:val="00377A63"/>
    <w:rsid w:val="00380185"/>
    <w:rsid w:val="003809D6"/>
    <w:rsid w:val="00383FA0"/>
    <w:rsid w:val="0038431F"/>
    <w:rsid w:val="00384739"/>
    <w:rsid w:val="00385793"/>
    <w:rsid w:val="00386006"/>
    <w:rsid w:val="003869F0"/>
    <w:rsid w:val="0038731D"/>
    <w:rsid w:val="003907D2"/>
    <w:rsid w:val="00396CBF"/>
    <w:rsid w:val="00396E68"/>
    <w:rsid w:val="00397065"/>
    <w:rsid w:val="003A322B"/>
    <w:rsid w:val="003A576B"/>
    <w:rsid w:val="003A71DF"/>
    <w:rsid w:val="003A789B"/>
    <w:rsid w:val="003B22F4"/>
    <w:rsid w:val="003B2DC3"/>
    <w:rsid w:val="003B4CBB"/>
    <w:rsid w:val="003B53DE"/>
    <w:rsid w:val="003B5592"/>
    <w:rsid w:val="003B62E5"/>
    <w:rsid w:val="003B6B29"/>
    <w:rsid w:val="003C0370"/>
    <w:rsid w:val="003C25A0"/>
    <w:rsid w:val="003C31D7"/>
    <w:rsid w:val="003C3861"/>
    <w:rsid w:val="003D6069"/>
    <w:rsid w:val="003D6224"/>
    <w:rsid w:val="003D77A9"/>
    <w:rsid w:val="003E06E1"/>
    <w:rsid w:val="003E0B2D"/>
    <w:rsid w:val="003E6A7A"/>
    <w:rsid w:val="003F155F"/>
    <w:rsid w:val="003F18E1"/>
    <w:rsid w:val="003F3C9E"/>
    <w:rsid w:val="003F4127"/>
    <w:rsid w:val="003F474A"/>
    <w:rsid w:val="003F5A29"/>
    <w:rsid w:val="003F79CD"/>
    <w:rsid w:val="0040181E"/>
    <w:rsid w:val="00402CC0"/>
    <w:rsid w:val="00403443"/>
    <w:rsid w:val="00405B2F"/>
    <w:rsid w:val="00406CFA"/>
    <w:rsid w:val="00407438"/>
    <w:rsid w:val="00410093"/>
    <w:rsid w:val="004116B3"/>
    <w:rsid w:val="00412AE0"/>
    <w:rsid w:val="004130E5"/>
    <w:rsid w:val="00417CDA"/>
    <w:rsid w:val="00420D78"/>
    <w:rsid w:val="00422F60"/>
    <w:rsid w:val="00425111"/>
    <w:rsid w:val="0042776C"/>
    <w:rsid w:val="00427BF4"/>
    <w:rsid w:val="0043194B"/>
    <w:rsid w:val="00432199"/>
    <w:rsid w:val="004328BE"/>
    <w:rsid w:val="00435081"/>
    <w:rsid w:val="00436531"/>
    <w:rsid w:val="004370FA"/>
    <w:rsid w:val="00441147"/>
    <w:rsid w:val="0044257E"/>
    <w:rsid w:val="00442C54"/>
    <w:rsid w:val="0044385E"/>
    <w:rsid w:val="00444323"/>
    <w:rsid w:val="004522F3"/>
    <w:rsid w:val="00453062"/>
    <w:rsid w:val="00453CF7"/>
    <w:rsid w:val="00456F1E"/>
    <w:rsid w:val="00457C4E"/>
    <w:rsid w:val="0046215D"/>
    <w:rsid w:val="00463597"/>
    <w:rsid w:val="00465CD2"/>
    <w:rsid w:val="00466635"/>
    <w:rsid w:val="0047012D"/>
    <w:rsid w:val="0047181D"/>
    <w:rsid w:val="004814BB"/>
    <w:rsid w:val="00481D09"/>
    <w:rsid w:val="00482DF1"/>
    <w:rsid w:val="00484319"/>
    <w:rsid w:val="00490436"/>
    <w:rsid w:val="00490749"/>
    <w:rsid w:val="004A1F31"/>
    <w:rsid w:val="004A1FFB"/>
    <w:rsid w:val="004A3F6A"/>
    <w:rsid w:val="004A76AB"/>
    <w:rsid w:val="004B07F7"/>
    <w:rsid w:val="004B08E6"/>
    <w:rsid w:val="004B179F"/>
    <w:rsid w:val="004B186A"/>
    <w:rsid w:val="004B2975"/>
    <w:rsid w:val="004B3D3B"/>
    <w:rsid w:val="004B4212"/>
    <w:rsid w:val="004B6D88"/>
    <w:rsid w:val="004C0467"/>
    <w:rsid w:val="004C08A3"/>
    <w:rsid w:val="004C0B41"/>
    <w:rsid w:val="004C7E8C"/>
    <w:rsid w:val="004D1346"/>
    <w:rsid w:val="004D4234"/>
    <w:rsid w:val="004D5821"/>
    <w:rsid w:val="004D59BA"/>
    <w:rsid w:val="004E2C67"/>
    <w:rsid w:val="004E3DDD"/>
    <w:rsid w:val="004E432B"/>
    <w:rsid w:val="004E7F9E"/>
    <w:rsid w:val="004F4E78"/>
    <w:rsid w:val="004F7A26"/>
    <w:rsid w:val="004F7A9E"/>
    <w:rsid w:val="004F7F61"/>
    <w:rsid w:val="005023EB"/>
    <w:rsid w:val="00502B90"/>
    <w:rsid w:val="00503460"/>
    <w:rsid w:val="00515150"/>
    <w:rsid w:val="0051648F"/>
    <w:rsid w:val="00520907"/>
    <w:rsid w:val="0052372D"/>
    <w:rsid w:val="00523ACF"/>
    <w:rsid w:val="005260E3"/>
    <w:rsid w:val="005261D9"/>
    <w:rsid w:val="0052708C"/>
    <w:rsid w:val="0053048B"/>
    <w:rsid w:val="005304A8"/>
    <w:rsid w:val="0053226D"/>
    <w:rsid w:val="0053418A"/>
    <w:rsid w:val="00537DF9"/>
    <w:rsid w:val="005414B1"/>
    <w:rsid w:val="00541BFF"/>
    <w:rsid w:val="005453E8"/>
    <w:rsid w:val="00547B67"/>
    <w:rsid w:val="0055047F"/>
    <w:rsid w:val="00551482"/>
    <w:rsid w:val="005536CB"/>
    <w:rsid w:val="00555F5C"/>
    <w:rsid w:val="005562AE"/>
    <w:rsid w:val="00565DAB"/>
    <w:rsid w:val="00565DC6"/>
    <w:rsid w:val="00567316"/>
    <w:rsid w:val="00567693"/>
    <w:rsid w:val="00567AC6"/>
    <w:rsid w:val="00570933"/>
    <w:rsid w:val="00571F1C"/>
    <w:rsid w:val="005744D0"/>
    <w:rsid w:val="00575786"/>
    <w:rsid w:val="00576BB6"/>
    <w:rsid w:val="005810E7"/>
    <w:rsid w:val="00582C75"/>
    <w:rsid w:val="0058458B"/>
    <w:rsid w:val="00587CAA"/>
    <w:rsid w:val="00591BEB"/>
    <w:rsid w:val="005924FA"/>
    <w:rsid w:val="00593216"/>
    <w:rsid w:val="005932FA"/>
    <w:rsid w:val="005939D8"/>
    <w:rsid w:val="005959C1"/>
    <w:rsid w:val="005A0259"/>
    <w:rsid w:val="005A1BBB"/>
    <w:rsid w:val="005A33CA"/>
    <w:rsid w:val="005A397B"/>
    <w:rsid w:val="005A64D2"/>
    <w:rsid w:val="005A7A2C"/>
    <w:rsid w:val="005B0992"/>
    <w:rsid w:val="005B09D9"/>
    <w:rsid w:val="005B47B9"/>
    <w:rsid w:val="005B47E6"/>
    <w:rsid w:val="005B69C0"/>
    <w:rsid w:val="005B7291"/>
    <w:rsid w:val="005B76F1"/>
    <w:rsid w:val="005B7E70"/>
    <w:rsid w:val="005C026E"/>
    <w:rsid w:val="005C0F57"/>
    <w:rsid w:val="005C1456"/>
    <w:rsid w:val="005C2DA7"/>
    <w:rsid w:val="005C4FB2"/>
    <w:rsid w:val="005C4FBF"/>
    <w:rsid w:val="005C50D7"/>
    <w:rsid w:val="005C5C08"/>
    <w:rsid w:val="005C71AD"/>
    <w:rsid w:val="005C767E"/>
    <w:rsid w:val="005D2099"/>
    <w:rsid w:val="005D30D1"/>
    <w:rsid w:val="005D4143"/>
    <w:rsid w:val="005D46F8"/>
    <w:rsid w:val="005D7451"/>
    <w:rsid w:val="005D7A35"/>
    <w:rsid w:val="005E45BD"/>
    <w:rsid w:val="005E634E"/>
    <w:rsid w:val="005E6D8C"/>
    <w:rsid w:val="005E7641"/>
    <w:rsid w:val="005F10A4"/>
    <w:rsid w:val="005F1A1C"/>
    <w:rsid w:val="005F6ABC"/>
    <w:rsid w:val="005F6B02"/>
    <w:rsid w:val="005F6B5C"/>
    <w:rsid w:val="00600BAD"/>
    <w:rsid w:val="00602126"/>
    <w:rsid w:val="00602C25"/>
    <w:rsid w:val="0060378E"/>
    <w:rsid w:val="00604A9E"/>
    <w:rsid w:val="006058A7"/>
    <w:rsid w:val="00605F71"/>
    <w:rsid w:val="00610B4D"/>
    <w:rsid w:val="00611890"/>
    <w:rsid w:val="006118A1"/>
    <w:rsid w:val="00611D4E"/>
    <w:rsid w:val="00612081"/>
    <w:rsid w:val="006132F5"/>
    <w:rsid w:val="00616311"/>
    <w:rsid w:val="006166E5"/>
    <w:rsid w:val="00616EA1"/>
    <w:rsid w:val="00620C05"/>
    <w:rsid w:val="00622659"/>
    <w:rsid w:val="00622921"/>
    <w:rsid w:val="006242D7"/>
    <w:rsid w:val="006267F2"/>
    <w:rsid w:val="00626B28"/>
    <w:rsid w:val="0063035A"/>
    <w:rsid w:val="00630F7B"/>
    <w:rsid w:val="00630FCE"/>
    <w:rsid w:val="006315E2"/>
    <w:rsid w:val="006440FF"/>
    <w:rsid w:val="00644C0F"/>
    <w:rsid w:val="00644D78"/>
    <w:rsid w:val="00645CFB"/>
    <w:rsid w:val="00647827"/>
    <w:rsid w:val="00650146"/>
    <w:rsid w:val="0065095B"/>
    <w:rsid w:val="00651217"/>
    <w:rsid w:val="00655D06"/>
    <w:rsid w:val="00656C72"/>
    <w:rsid w:val="00664462"/>
    <w:rsid w:val="00665D91"/>
    <w:rsid w:val="00667A98"/>
    <w:rsid w:val="006701CD"/>
    <w:rsid w:val="0067033B"/>
    <w:rsid w:val="00670B83"/>
    <w:rsid w:val="006719A9"/>
    <w:rsid w:val="0067209B"/>
    <w:rsid w:val="0067234F"/>
    <w:rsid w:val="00673BEB"/>
    <w:rsid w:val="00673E7C"/>
    <w:rsid w:val="00675FFB"/>
    <w:rsid w:val="0068070B"/>
    <w:rsid w:val="00680924"/>
    <w:rsid w:val="006871CF"/>
    <w:rsid w:val="00690898"/>
    <w:rsid w:val="00690AAF"/>
    <w:rsid w:val="00690B00"/>
    <w:rsid w:val="00690CFD"/>
    <w:rsid w:val="0069134A"/>
    <w:rsid w:val="00691A3F"/>
    <w:rsid w:val="00693948"/>
    <w:rsid w:val="00696912"/>
    <w:rsid w:val="00697D5D"/>
    <w:rsid w:val="006A164D"/>
    <w:rsid w:val="006A1E48"/>
    <w:rsid w:val="006A3632"/>
    <w:rsid w:val="006A378F"/>
    <w:rsid w:val="006A400C"/>
    <w:rsid w:val="006A577E"/>
    <w:rsid w:val="006A6AC6"/>
    <w:rsid w:val="006A7201"/>
    <w:rsid w:val="006B0C7D"/>
    <w:rsid w:val="006B1362"/>
    <w:rsid w:val="006B22A9"/>
    <w:rsid w:val="006B3893"/>
    <w:rsid w:val="006B4F90"/>
    <w:rsid w:val="006C1836"/>
    <w:rsid w:val="006C29A7"/>
    <w:rsid w:val="006C29E9"/>
    <w:rsid w:val="006C431A"/>
    <w:rsid w:val="006C5DC6"/>
    <w:rsid w:val="006D08B3"/>
    <w:rsid w:val="006D3B19"/>
    <w:rsid w:val="006E1694"/>
    <w:rsid w:val="006E23A1"/>
    <w:rsid w:val="006E41FC"/>
    <w:rsid w:val="006F0AE8"/>
    <w:rsid w:val="006F6B9D"/>
    <w:rsid w:val="00704AF2"/>
    <w:rsid w:val="00704DE7"/>
    <w:rsid w:val="00705E85"/>
    <w:rsid w:val="007076D8"/>
    <w:rsid w:val="00707FEA"/>
    <w:rsid w:val="00711B01"/>
    <w:rsid w:val="00712C85"/>
    <w:rsid w:val="007131CC"/>
    <w:rsid w:val="0071477A"/>
    <w:rsid w:val="00714829"/>
    <w:rsid w:val="00716ECA"/>
    <w:rsid w:val="007171FC"/>
    <w:rsid w:val="007209FF"/>
    <w:rsid w:val="007212DA"/>
    <w:rsid w:val="00722B12"/>
    <w:rsid w:val="007247F1"/>
    <w:rsid w:val="00725797"/>
    <w:rsid w:val="00725C8A"/>
    <w:rsid w:val="00726CE8"/>
    <w:rsid w:val="00727075"/>
    <w:rsid w:val="00727643"/>
    <w:rsid w:val="0073294A"/>
    <w:rsid w:val="007356D9"/>
    <w:rsid w:val="00742C59"/>
    <w:rsid w:val="007452A9"/>
    <w:rsid w:val="00745693"/>
    <w:rsid w:val="00745A61"/>
    <w:rsid w:val="007471E6"/>
    <w:rsid w:val="007476B1"/>
    <w:rsid w:val="00750459"/>
    <w:rsid w:val="007504DD"/>
    <w:rsid w:val="0075155A"/>
    <w:rsid w:val="00751C51"/>
    <w:rsid w:val="007527FB"/>
    <w:rsid w:val="00753372"/>
    <w:rsid w:val="00754BD7"/>
    <w:rsid w:val="00757799"/>
    <w:rsid w:val="0076201E"/>
    <w:rsid w:val="00765176"/>
    <w:rsid w:val="00766257"/>
    <w:rsid w:val="007664AE"/>
    <w:rsid w:val="00770B61"/>
    <w:rsid w:val="007740AA"/>
    <w:rsid w:val="007740E5"/>
    <w:rsid w:val="00777F90"/>
    <w:rsid w:val="00782F60"/>
    <w:rsid w:val="00784062"/>
    <w:rsid w:val="00784696"/>
    <w:rsid w:val="00784AE1"/>
    <w:rsid w:val="0078508A"/>
    <w:rsid w:val="007854ED"/>
    <w:rsid w:val="0079038F"/>
    <w:rsid w:val="00790FA3"/>
    <w:rsid w:val="007913C4"/>
    <w:rsid w:val="00792664"/>
    <w:rsid w:val="00792DF2"/>
    <w:rsid w:val="00795F72"/>
    <w:rsid w:val="00796048"/>
    <w:rsid w:val="00796A49"/>
    <w:rsid w:val="007A0ABF"/>
    <w:rsid w:val="007A0B68"/>
    <w:rsid w:val="007A0F92"/>
    <w:rsid w:val="007A228E"/>
    <w:rsid w:val="007A22E5"/>
    <w:rsid w:val="007A46AF"/>
    <w:rsid w:val="007A63AB"/>
    <w:rsid w:val="007A7673"/>
    <w:rsid w:val="007B2EBA"/>
    <w:rsid w:val="007B533C"/>
    <w:rsid w:val="007B5A23"/>
    <w:rsid w:val="007B7BF4"/>
    <w:rsid w:val="007C06A0"/>
    <w:rsid w:val="007C34B6"/>
    <w:rsid w:val="007C62FA"/>
    <w:rsid w:val="007C70AA"/>
    <w:rsid w:val="007D222A"/>
    <w:rsid w:val="007D24F7"/>
    <w:rsid w:val="007D2D5A"/>
    <w:rsid w:val="007D53E0"/>
    <w:rsid w:val="007E191C"/>
    <w:rsid w:val="007E1C89"/>
    <w:rsid w:val="007E31D8"/>
    <w:rsid w:val="007E5108"/>
    <w:rsid w:val="007E6E97"/>
    <w:rsid w:val="007F0360"/>
    <w:rsid w:val="007F2E04"/>
    <w:rsid w:val="007F66AF"/>
    <w:rsid w:val="007F7A34"/>
    <w:rsid w:val="0080241D"/>
    <w:rsid w:val="0080380A"/>
    <w:rsid w:val="0080517B"/>
    <w:rsid w:val="008055AB"/>
    <w:rsid w:val="00807E3D"/>
    <w:rsid w:val="0081010B"/>
    <w:rsid w:val="00811085"/>
    <w:rsid w:val="00812959"/>
    <w:rsid w:val="00813409"/>
    <w:rsid w:val="008139BD"/>
    <w:rsid w:val="008143D5"/>
    <w:rsid w:val="008162DC"/>
    <w:rsid w:val="00816643"/>
    <w:rsid w:val="00816965"/>
    <w:rsid w:val="008204C0"/>
    <w:rsid w:val="00821D94"/>
    <w:rsid w:val="00822D0B"/>
    <w:rsid w:val="00824107"/>
    <w:rsid w:val="00825443"/>
    <w:rsid w:val="00826EB9"/>
    <w:rsid w:val="00831C93"/>
    <w:rsid w:val="008344A4"/>
    <w:rsid w:val="00834C88"/>
    <w:rsid w:val="00835B6C"/>
    <w:rsid w:val="00836AA4"/>
    <w:rsid w:val="00836BD9"/>
    <w:rsid w:val="00840EF1"/>
    <w:rsid w:val="0084239D"/>
    <w:rsid w:val="00842CB5"/>
    <w:rsid w:val="00844D58"/>
    <w:rsid w:val="00851677"/>
    <w:rsid w:val="008518E5"/>
    <w:rsid w:val="00852A1A"/>
    <w:rsid w:val="00852FFC"/>
    <w:rsid w:val="00853AAD"/>
    <w:rsid w:val="0085418B"/>
    <w:rsid w:val="00854A18"/>
    <w:rsid w:val="008569A4"/>
    <w:rsid w:val="00857186"/>
    <w:rsid w:val="00860BC1"/>
    <w:rsid w:val="00861459"/>
    <w:rsid w:val="00861AE8"/>
    <w:rsid w:val="00863146"/>
    <w:rsid w:val="008668E1"/>
    <w:rsid w:val="00867473"/>
    <w:rsid w:val="008678E4"/>
    <w:rsid w:val="00870C50"/>
    <w:rsid w:val="00870D6F"/>
    <w:rsid w:val="008733BB"/>
    <w:rsid w:val="00873521"/>
    <w:rsid w:val="00876042"/>
    <w:rsid w:val="008765F2"/>
    <w:rsid w:val="00877A0B"/>
    <w:rsid w:val="00884284"/>
    <w:rsid w:val="008907E7"/>
    <w:rsid w:val="00890A56"/>
    <w:rsid w:val="00890C62"/>
    <w:rsid w:val="00893B93"/>
    <w:rsid w:val="00893FF6"/>
    <w:rsid w:val="00894F63"/>
    <w:rsid w:val="008979E2"/>
    <w:rsid w:val="008A0C28"/>
    <w:rsid w:val="008A443B"/>
    <w:rsid w:val="008A6463"/>
    <w:rsid w:val="008A7C0C"/>
    <w:rsid w:val="008B0C85"/>
    <w:rsid w:val="008B18F2"/>
    <w:rsid w:val="008B1BFA"/>
    <w:rsid w:val="008B3F8C"/>
    <w:rsid w:val="008B461F"/>
    <w:rsid w:val="008B5E55"/>
    <w:rsid w:val="008B76A5"/>
    <w:rsid w:val="008C02E7"/>
    <w:rsid w:val="008C0B8E"/>
    <w:rsid w:val="008C2D5B"/>
    <w:rsid w:val="008C7586"/>
    <w:rsid w:val="008C7F5A"/>
    <w:rsid w:val="008D18DE"/>
    <w:rsid w:val="008D4426"/>
    <w:rsid w:val="008D5BF2"/>
    <w:rsid w:val="008D7A19"/>
    <w:rsid w:val="008D7E01"/>
    <w:rsid w:val="008E31B9"/>
    <w:rsid w:val="008E7E07"/>
    <w:rsid w:val="008F1701"/>
    <w:rsid w:val="008F1CD0"/>
    <w:rsid w:val="008F1E12"/>
    <w:rsid w:val="008F41CF"/>
    <w:rsid w:val="008F6BA1"/>
    <w:rsid w:val="008F7593"/>
    <w:rsid w:val="009010F1"/>
    <w:rsid w:val="00902C30"/>
    <w:rsid w:val="00902C98"/>
    <w:rsid w:val="0090479D"/>
    <w:rsid w:val="00904A02"/>
    <w:rsid w:val="009065CD"/>
    <w:rsid w:val="00907E2D"/>
    <w:rsid w:val="00912D3F"/>
    <w:rsid w:val="0091637C"/>
    <w:rsid w:val="00917D49"/>
    <w:rsid w:val="00922AAA"/>
    <w:rsid w:val="00922E29"/>
    <w:rsid w:val="009233DD"/>
    <w:rsid w:val="00926A3D"/>
    <w:rsid w:val="00926EC5"/>
    <w:rsid w:val="0093136F"/>
    <w:rsid w:val="00931A07"/>
    <w:rsid w:val="00931D3D"/>
    <w:rsid w:val="00932DB0"/>
    <w:rsid w:val="00934B65"/>
    <w:rsid w:val="00937BA0"/>
    <w:rsid w:val="00942E02"/>
    <w:rsid w:val="00943CA2"/>
    <w:rsid w:val="00945736"/>
    <w:rsid w:val="009464C5"/>
    <w:rsid w:val="0095046B"/>
    <w:rsid w:val="00954CEC"/>
    <w:rsid w:val="00955B79"/>
    <w:rsid w:val="009569A2"/>
    <w:rsid w:val="00957660"/>
    <w:rsid w:val="009602AC"/>
    <w:rsid w:val="00961CC2"/>
    <w:rsid w:val="009627D0"/>
    <w:rsid w:val="009628CE"/>
    <w:rsid w:val="00967EAF"/>
    <w:rsid w:val="00972809"/>
    <w:rsid w:val="009732AA"/>
    <w:rsid w:val="00974C44"/>
    <w:rsid w:val="009770B6"/>
    <w:rsid w:val="009771E7"/>
    <w:rsid w:val="00981A46"/>
    <w:rsid w:val="00983AE0"/>
    <w:rsid w:val="00983C30"/>
    <w:rsid w:val="00983E4F"/>
    <w:rsid w:val="00983E6B"/>
    <w:rsid w:val="009919AD"/>
    <w:rsid w:val="009961EB"/>
    <w:rsid w:val="00997D2E"/>
    <w:rsid w:val="009A050B"/>
    <w:rsid w:val="009A0885"/>
    <w:rsid w:val="009A1D25"/>
    <w:rsid w:val="009A3D17"/>
    <w:rsid w:val="009A4EFB"/>
    <w:rsid w:val="009A59A6"/>
    <w:rsid w:val="009A71A3"/>
    <w:rsid w:val="009B19EE"/>
    <w:rsid w:val="009B1F54"/>
    <w:rsid w:val="009B67CF"/>
    <w:rsid w:val="009C4AF6"/>
    <w:rsid w:val="009C7715"/>
    <w:rsid w:val="009D0955"/>
    <w:rsid w:val="009D1018"/>
    <w:rsid w:val="009D2751"/>
    <w:rsid w:val="009D3F4F"/>
    <w:rsid w:val="009D7576"/>
    <w:rsid w:val="009E1165"/>
    <w:rsid w:val="009E57EE"/>
    <w:rsid w:val="009E6582"/>
    <w:rsid w:val="009F0C07"/>
    <w:rsid w:val="009F2746"/>
    <w:rsid w:val="009F2D36"/>
    <w:rsid w:val="009F5B93"/>
    <w:rsid w:val="009F5EBE"/>
    <w:rsid w:val="009F6143"/>
    <w:rsid w:val="009F69C5"/>
    <w:rsid w:val="00A00F86"/>
    <w:rsid w:val="00A066AE"/>
    <w:rsid w:val="00A12327"/>
    <w:rsid w:val="00A12ED8"/>
    <w:rsid w:val="00A135A1"/>
    <w:rsid w:val="00A17189"/>
    <w:rsid w:val="00A17234"/>
    <w:rsid w:val="00A200B5"/>
    <w:rsid w:val="00A229FD"/>
    <w:rsid w:val="00A22AD8"/>
    <w:rsid w:val="00A22D8B"/>
    <w:rsid w:val="00A2415B"/>
    <w:rsid w:val="00A30F9C"/>
    <w:rsid w:val="00A32C45"/>
    <w:rsid w:val="00A32D5F"/>
    <w:rsid w:val="00A3496C"/>
    <w:rsid w:val="00A34DD9"/>
    <w:rsid w:val="00A37B69"/>
    <w:rsid w:val="00A4190A"/>
    <w:rsid w:val="00A43043"/>
    <w:rsid w:val="00A43E8A"/>
    <w:rsid w:val="00A45063"/>
    <w:rsid w:val="00A45C9B"/>
    <w:rsid w:val="00A52130"/>
    <w:rsid w:val="00A52D5D"/>
    <w:rsid w:val="00A55045"/>
    <w:rsid w:val="00A554A6"/>
    <w:rsid w:val="00A61544"/>
    <w:rsid w:val="00A654FF"/>
    <w:rsid w:val="00A65CA1"/>
    <w:rsid w:val="00A660E2"/>
    <w:rsid w:val="00A66813"/>
    <w:rsid w:val="00A66B0F"/>
    <w:rsid w:val="00A66B28"/>
    <w:rsid w:val="00A67811"/>
    <w:rsid w:val="00A72F10"/>
    <w:rsid w:val="00A73F63"/>
    <w:rsid w:val="00A77157"/>
    <w:rsid w:val="00A77F31"/>
    <w:rsid w:val="00A8006D"/>
    <w:rsid w:val="00A80CDF"/>
    <w:rsid w:val="00A8150F"/>
    <w:rsid w:val="00A82FD0"/>
    <w:rsid w:val="00A83873"/>
    <w:rsid w:val="00A86068"/>
    <w:rsid w:val="00A8761A"/>
    <w:rsid w:val="00A90F86"/>
    <w:rsid w:val="00A9176A"/>
    <w:rsid w:val="00A91902"/>
    <w:rsid w:val="00A9201A"/>
    <w:rsid w:val="00A92B4E"/>
    <w:rsid w:val="00A9348E"/>
    <w:rsid w:val="00A953F2"/>
    <w:rsid w:val="00A954C6"/>
    <w:rsid w:val="00A95F1B"/>
    <w:rsid w:val="00A96337"/>
    <w:rsid w:val="00A9651D"/>
    <w:rsid w:val="00A96DF6"/>
    <w:rsid w:val="00A973D7"/>
    <w:rsid w:val="00A97FBD"/>
    <w:rsid w:val="00AA087A"/>
    <w:rsid w:val="00AA1FCE"/>
    <w:rsid w:val="00AA3446"/>
    <w:rsid w:val="00AA3E90"/>
    <w:rsid w:val="00AA5BE0"/>
    <w:rsid w:val="00AA6996"/>
    <w:rsid w:val="00AA7C1E"/>
    <w:rsid w:val="00AB3363"/>
    <w:rsid w:val="00AB5410"/>
    <w:rsid w:val="00AB6116"/>
    <w:rsid w:val="00AC012B"/>
    <w:rsid w:val="00AC12BA"/>
    <w:rsid w:val="00AC1C82"/>
    <w:rsid w:val="00AC2798"/>
    <w:rsid w:val="00AC2D8A"/>
    <w:rsid w:val="00AD1E99"/>
    <w:rsid w:val="00AD2D0F"/>
    <w:rsid w:val="00AD5660"/>
    <w:rsid w:val="00AD5BFB"/>
    <w:rsid w:val="00AD7780"/>
    <w:rsid w:val="00AE28B2"/>
    <w:rsid w:val="00AE45CB"/>
    <w:rsid w:val="00AE4C57"/>
    <w:rsid w:val="00AE6003"/>
    <w:rsid w:val="00AF006F"/>
    <w:rsid w:val="00AF0A8D"/>
    <w:rsid w:val="00AF1A3E"/>
    <w:rsid w:val="00AF4E09"/>
    <w:rsid w:val="00AF5368"/>
    <w:rsid w:val="00AF734D"/>
    <w:rsid w:val="00B0143B"/>
    <w:rsid w:val="00B02DF3"/>
    <w:rsid w:val="00B05AFC"/>
    <w:rsid w:val="00B106BD"/>
    <w:rsid w:val="00B11939"/>
    <w:rsid w:val="00B12D2F"/>
    <w:rsid w:val="00B13038"/>
    <w:rsid w:val="00B13F52"/>
    <w:rsid w:val="00B14E6B"/>
    <w:rsid w:val="00B16289"/>
    <w:rsid w:val="00B17841"/>
    <w:rsid w:val="00B20124"/>
    <w:rsid w:val="00B21562"/>
    <w:rsid w:val="00B2283A"/>
    <w:rsid w:val="00B23F50"/>
    <w:rsid w:val="00B23FDD"/>
    <w:rsid w:val="00B248CE"/>
    <w:rsid w:val="00B272E3"/>
    <w:rsid w:val="00B36A0E"/>
    <w:rsid w:val="00B36D2B"/>
    <w:rsid w:val="00B40D9D"/>
    <w:rsid w:val="00B46D0D"/>
    <w:rsid w:val="00B4771F"/>
    <w:rsid w:val="00B5215F"/>
    <w:rsid w:val="00B528C6"/>
    <w:rsid w:val="00B52E18"/>
    <w:rsid w:val="00B52EAE"/>
    <w:rsid w:val="00B536F5"/>
    <w:rsid w:val="00B54C1C"/>
    <w:rsid w:val="00B56554"/>
    <w:rsid w:val="00B56A39"/>
    <w:rsid w:val="00B57C4B"/>
    <w:rsid w:val="00B60229"/>
    <w:rsid w:val="00B61AA1"/>
    <w:rsid w:val="00B71E5A"/>
    <w:rsid w:val="00B71F65"/>
    <w:rsid w:val="00B752A1"/>
    <w:rsid w:val="00B7699E"/>
    <w:rsid w:val="00B77267"/>
    <w:rsid w:val="00B812EB"/>
    <w:rsid w:val="00B82071"/>
    <w:rsid w:val="00B8208C"/>
    <w:rsid w:val="00B82EBD"/>
    <w:rsid w:val="00B82F4C"/>
    <w:rsid w:val="00B84BD2"/>
    <w:rsid w:val="00B8594A"/>
    <w:rsid w:val="00B85963"/>
    <w:rsid w:val="00B859E0"/>
    <w:rsid w:val="00B85C27"/>
    <w:rsid w:val="00B8624D"/>
    <w:rsid w:val="00B9036D"/>
    <w:rsid w:val="00B92D11"/>
    <w:rsid w:val="00B93BA4"/>
    <w:rsid w:val="00B94CA0"/>
    <w:rsid w:val="00B96000"/>
    <w:rsid w:val="00BA04A8"/>
    <w:rsid w:val="00BA0671"/>
    <w:rsid w:val="00BA1CDC"/>
    <w:rsid w:val="00BA7C7F"/>
    <w:rsid w:val="00BB04F6"/>
    <w:rsid w:val="00BB447B"/>
    <w:rsid w:val="00BC1BFF"/>
    <w:rsid w:val="00BC2494"/>
    <w:rsid w:val="00BC2A95"/>
    <w:rsid w:val="00BC2B53"/>
    <w:rsid w:val="00BC2C12"/>
    <w:rsid w:val="00BC434A"/>
    <w:rsid w:val="00BC74EF"/>
    <w:rsid w:val="00BD11A2"/>
    <w:rsid w:val="00BD16AD"/>
    <w:rsid w:val="00BD6618"/>
    <w:rsid w:val="00BD69EB"/>
    <w:rsid w:val="00BD736F"/>
    <w:rsid w:val="00BE04E6"/>
    <w:rsid w:val="00BE051C"/>
    <w:rsid w:val="00BE1DED"/>
    <w:rsid w:val="00BE4FDA"/>
    <w:rsid w:val="00BF3E78"/>
    <w:rsid w:val="00BF569A"/>
    <w:rsid w:val="00BF5D67"/>
    <w:rsid w:val="00BF7E76"/>
    <w:rsid w:val="00C0244F"/>
    <w:rsid w:val="00C04035"/>
    <w:rsid w:val="00C06F57"/>
    <w:rsid w:val="00C1044B"/>
    <w:rsid w:val="00C127E8"/>
    <w:rsid w:val="00C12BC9"/>
    <w:rsid w:val="00C1365A"/>
    <w:rsid w:val="00C17895"/>
    <w:rsid w:val="00C206E9"/>
    <w:rsid w:val="00C21DD4"/>
    <w:rsid w:val="00C246B0"/>
    <w:rsid w:val="00C24D8A"/>
    <w:rsid w:val="00C26A3C"/>
    <w:rsid w:val="00C26A9C"/>
    <w:rsid w:val="00C306AB"/>
    <w:rsid w:val="00C32B52"/>
    <w:rsid w:val="00C3347C"/>
    <w:rsid w:val="00C34A8C"/>
    <w:rsid w:val="00C34B1D"/>
    <w:rsid w:val="00C3699F"/>
    <w:rsid w:val="00C372AB"/>
    <w:rsid w:val="00C41447"/>
    <w:rsid w:val="00C417FE"/>
    <w:rsid w:val="00C42942"/>
    <w:rsid w:val="00C42A88"/>
    <w:rsid w:val="00C43A73"/>
    <w:rsid w:val="00C506BC"/>
    <w:rsid w:val="00C5076C"/>
    <w:rsid w:val="00C512BD"/>
    <w:rsid w:val="00C52538"/>
    <w:rsid w:val="00C52B9A"/>
    <w:rsid w:val="00C534C1"/>
    <w:rsid w:val="00C573F9"/>
    <w:rsid w:val="00C5759F"/>
    <w:rsid w:val="00C61955"/>
    <w:rsid w:val="00C64FF6"/>
    <w:rsid w:val="00C67C3F"/>
    <w:rsid w:val="00C71402"/>
    <w:rsid w:val="00C72050"/>
    <w:rsid w:val="00C7258E"/>
    <w:rsid w:val="00C72FD1"/>
    <w:rsid w:val="00C76E3D"/>
    <w:rsid w:val="00C817F7"/>
    <w:rsid w:val="00C8232C"/>
    <w:rsid w:val="00C824DF"/>
    <w:rsid w:val="00C84A18"/>
    <w:rsid w:val="00C84AE8"/>
    <w:rsid w:val="00C866F9"/>
    <w:rsid w:val="00C8722D"/>
    <w:rsid w:val="00C87D3E"/>
    <w:rsid w:val="00C922EF"/>
    <w:rsid w:val="00C9313A"/>
    <w:rsid w:val="00C9405A"/>
    <w:rsid w:val="00C96C07"/>
    <w:rsid w:val="00CA2A23"/>
    <w:rsid w:val="00CA390D"/>
    <w:rsid w:val="00CA6C09"/>
    <w:rsid w:val="00CA7D43"/>
    <w:rsid w:val="00CB02E2"/>
    <w:rsid w:val="00CB098D"/>
    <w:rsid w:val="00CB09A0"/>
    <w:rsid w:val="00CB3079"/>
    <w:rsid w:val="00CB3A85"/>
    <w:rsid w:val="00CB464D"/>
    <w:rsid w:val="00CB4905"/>
    <w:rsid w:val="00CB490E"/>
    <w:rsid w:val="00CB524A"/>
    <w:rsid w:val="00CB52A8"/>
    <w:rsid w:val="00CC2DF8"/>
    <w:rsid w:val="00CC5E8F"/>
    <w:rsid w:val="00CC6AD1"/>
    <w:rsid w:val="00CC71D5"/>
    <w:rsid w:val="00CC7E34"/>
    <w:rsid w:val="00CD0B19"/>
    <w:rsid w:val="00CD136D"/>
    <w:rsid w:val="00CD4BAA"/>
    <w:rsid w:val="00CD56D7"/>
    <w:rsid w:val="00CD5C34"/>
    <w:rsid w:val="00CD7644"/>
    <w:rsid w:val="00CD79A1"/>
    <w:rsid w:val="00CE087F"/>
    <w:rsid w:val="00CE08A9"/>
    <w:rsid w:val="00CE2120"/>
    <w:rsid w:val="00CE2B40"/>
    <w:rsid w:val="00CE4AA1"/>
    <w:rsid w:val="00CE4DF1"/>
    <w:rsid w:val="00CE5CAA"/>
    <w:rsid w:val="00CE6673"/>
    <w:rsid w:val="00CE76E3"/>
    <w:rsid w:val="00CE7B65"/>
    <w:rsid w:val="00CF1CA9"/>
    <w:rsid w:val="00CF268E"/>
    <w:rsid w:val="00CF28F4"/>
    <w:rsid w:val="00CF489D"/>
    <w:rsid w:val="00CF58AF"/>
    <w:rsid w:val="00CF67D4"/>
    <w:rsid w:val="00CF6950"/>
    <w:rsid w:val="00D00084"/>
    <w:rsid w:val="00D008F4"/>
    <w:rsid w:val="00D01D53"/>
    <w:rsid w:val="00D03081"/>
    <w:rsid w:val="00D043FC"/>
    <w:rsid w:val="00D0513E"/>
    <w:rsid w:val="00D05C09"/>
    <w:rsid w:val="00D0759D"/>
    <w:rsid w:val="00D07636"/>
    <w:rsid w:val="00D113DD"/>
    <w:rsid w:val="00D11844"/>
    <w:rsid w:val="00D14950"/>
    <w:rsid w:val="00D16AE6"/>
    <w:rsid w:val="00D17EDA"/>
    <w:rsid w:val="00D17F65"/>
    <w:rsid w:val="00D207ED"/>
    <w:rsid w:val="00D22953"/>
    <w:rsid w:val="00D234C8"/>
    <w:rsid w:val="00D23B66"/>
    <w:rsid w:val="00D2459A"/>
    <w:rsid w:val="00D25E73"/>
    <w:rsid w:val="00D27ED1"/>
    <w:rsid w:val="00D309CF"/>
    <w:rsid w:val="00D33406"/>
    <w:rsid w:val="00D33671"/>
    <w:rsid w:val="00D3389B"/>
    <w:rsid w:val="00D33D1B"/>
    <w:rsid w:val="00D354A5"/>
    <w:rsid w:val="00D3567C"/>
    <w:rsid w:val="00D35F93"/>
    <w:rsid w:val="00D36C93"/>
    <w:rsid w:val="00D37CAB"/>
    <w:rsid w:val="00D40B8F"/>
    <w:rsid w:val="00D422EE"/>
    <w:rsid w:val="00D4270F"/>
    <w:rsid w:val="00D43136"/>
    <w:rsid w:val="00D44220"/>
    <w:rsid w:val="00D46FF1"/>
    <w:rsid w:val="00D471CA"/>
    <w:rsid w:val="00D47FB7"/>
    <w:rsid w:val="00D51D25"/>
    <w:rsid w:val="00D54B62"/>
    <w:rsid w:val="00D54D74"/>
    <w:rsid w:val="00D551F4"/>
    <w:rsid w:val="00D55E8D"/>
    <w:rsid w:val="00D60DB9"/>
    <w:rsid w:val="00D61F4C"/>
    <w:rsid w:val="00D621CA"/>
    <w:rsid w:val="00D64E8F"/>
    <w:rsid w:val="00D65AE3"/>
    <w:rsid w:val="00D66EA5"/>
    <w:rsid w:val="00D706C4"/>
    <w:rsid w:val="00D72F66"/>
    <w:rsid w:val="00D73F23"/>
    <w:rsid w:val="00D81367"/>
    <w:rsid w:val="00D81389"/>
    <w:rsid w:val="00D8238C"/>
    <w:rsid w:val="00D85868"/>
    <w:rsid w:val="00D87093"/>
    <w:rsid w:val="00D875D0"/>
    <w:rsid w:val="00D87B44"/>
    <w:rsid w:val="00D95D69"/>
    <w:rsid w:val="00D9652A"/>
    <w:rsid w:val="00DA20B1"/>
    <w:rsid w:val="00DA32F1"/>
    <w:rsid w:val="00DB20A6"/>
    <w:rsid w:val="00DB220F"/>
    <w:rsid w:val="00DB2CB1"/>
    <w:rsid w:val="00DB32FF"/>
    <w:rsid w:val="00DB7B25"/>
    <w:rsid w:val="00DC0245"/>
    <w:rsid w:val="00DC1838"/>
    <w:rsid w:val="00DC31B4"/>
    <w:rsid w:val="00DC4F72"/>
    <w:rsid w:val="00DC5177"/>
    <w:rsid w:val="00DC55B5"/>
    <w:rsid w:val="00DD0F5B"/>
    <w:rsid w:val="00DD50DE"/>
    <w:rsid w:val="00DD52AA"/>
    <w:rsid w:val="00DD77F9"/>
    <w:rsid w:val="00DD7AEC"/>
    <w:rsid w:val="00DD7B87"/>
    <w:rsid w:val="00DE4104"/>
    <w:rsid w:val="00DE4397"/>
    <w:rsid w:val="00DE4ED3"/>
    <w:rsid w:val="00DE530E"/>
    <w:rsid w:val="00DE6F75"/>
    <w:rsid w:val="00DF11D2"/>
    <w:rsid w:val="00DF41B9"/>
    <w:rsid w:val="00DF4B88"/>
    <w:rsid w:val="00E047EA"/>
    <w:rsid w:val="00E05CE7"/>
    <w:rsid w:val="00E063D8"/>
    <w:rsid w:val="00E15583"/>
    <w:rsid w:val="00E1576C"/>
    <w:rsid w:val="00E16315"/>
    <w:rsid w:val="00E17ED0"/>
    <w:rsid w:val="00E20BDF"/>
    <w:rsid w:val="00E21E0E"/>
    <w:rsid w:val="00E24642"/>
    <w:rsid w:val="00E26AA5"/>
    <w:rsid w:val="00E30C40"/>
    <w:rsid w:val="00E32A92"/>
    <w:rsid w:val="00E339E2"/>
    <w:rsid w:val="00E35CE9"/>
    <w:rsid w:val="00E37092"/>
    <w:rsid w:val="00E3725F"/>
    <w:rsid w:val="00E42E16"/>
    <w:rsid w:val="00E43223"/>
    <w:rsid w:val="00E43D86"/>
    <w:rsid w:val="00E447D8"/>
    <w:rsid w:val="00E479C6"/>
    <w:rsid w:val="00E50D74"/>
    <w:rsid w:val="00E51916"/>
    <w:rsid w:val="00E52872"/>
    <w:rsid w:val="00E5387A"/>
    <w:rsid w:val="00E54A2F"/>
    <w:rsid w:val="00E5598D"/>
    <w:rsid w:val="00E569A8"/>
    <w:rsid w:val="00E57C96"/>
    <w:rsid w:val="00E655DA"/>
    <w:rsid w:val="00E65901"/>
    <w:rsid w:val="00E66E6C"/>
    <w:rsid w:val="00E716FF"/>
    <w:rsid w:val="00E71871"/>
    <w:rsid w:val="00E73A31"/>
    <w:rsid w:val="00E75D20"/>
    <w:rsid w:val="00E75F1D"/>
    <w:rsid w:val="00E76278"/>
    <w:rsid w:val="00E802FF"/>
    <w:rsid w:val="00E821B7"/>
    <w:rsid w:val="00E8336B"/>
    <w:rsid w:val="00E84BDC"/>
    <w:rsid w:val="00E8712D"/>
    <w:rsid w:val="00E87C54"/>
    <w:rsid w:val="00E87D24"/>
    <w:rsid w:val="00E90C39"/>
    <w:rsid w:val="00E917BE"/>
    <w:rsid w:val="00E93102"/>
    <w:rsid w:val="00E93A9E"/>
    <w:rsid w:val="00E97DEC"/>
    <w:rsid w:val="00EA3A10"/>
    <w:rsid w:val="00EA4E51"/>
    <w:rsid w:val="00EA60E2"/>
    <w:rsid w:val="00EA7FFE"/>
    <w:rsid w:val="00EB1587"/>
    <w:rsid w:val="00EB6E66"/>
    <w:rsid w:val="00EC02F9"/>
    <w:rsid w:val="00EC2026"/>
    <w:rsid w:val="00EC2182"/>
    <w:rsid w:val="00EC4BCC"/>
    <w:rsid w:val="00EC4E59"/>
    <w:rsid w:val="00EC5761"/>
    <w:rsid w:val="00EC6522"/>
    <w:rsid w:val="00EC6DE8"/>
    <w:rsid w:val="00EC73C8"/>
    <w:rsid w:val="00EC7ADD"/>
    <w:rsid w:val="00ED3904"/>
    <w:rsid w:val="00ED7DC0"/>
    <w:rsid w:val="00EE0E11"/>
    <w:rsid w:val="00EE299D"/>
    <w:rsid w:val="00EE2F3B"/>
    <w:rsid w:val="00EE44B8"/>
    <w:rsid w:val="00EE5473"/>
    <w:rsid w:val="00EE586A"/>
    <w:rsid w:val="00EE58E0"/>
    <w:rsid w:val="00EE597D"/>
    <w:rsid w:val="00EF6FBD"/>
    <w:rsid w:val="00EF70D3"/>
    <w:rsid w:val="00F00090"/>
    <w:rsid w:val="00F01003"/>
    <w:rsid w:val="00F02402"/>
    <w:rsid w:val="00F03E1E"/>
    <w:rsid w:val="00F10549"/>
    <w:rsid w:val="00F11AFE"/>
    <w:rsid w:val="00F21109"/>
    <w:rsid w:val="00F21969"/>
    <w:rsid w:val="00F2370A"/>
    <w:rsid w:val="00F24156"/>
    <w:rsid w:val="00F24431"/>
    <w:rsid w:val="00F26217"/>
    <w:rsid w:val="00F262D2"/>
    <w:rsid w:val="00F2631C"/>
    <w:rsid w:val="00F30F1C"/>
    <w:rsid w:val="00F310A9"/>
    <w:rsid w:val="00F36E46"/>
    <w:rsid w:val="00F41462"/>
    <w:rsid w:val="00F419B6"/>
    <w:rsid w:val="00F4665C"/>
    <w:rsid w:val="00F47FF9"/>
    <w:rsid w:val="00F518FF"/>
    <w:rsid w:val="00F52163"/>
    <w:rsid w:val="00F5234C"/>
    <w:rsid w:val="00F538CB"/>
    <w:rsid w:val="00F559BA"/>
    <w:rsid w:val="00F56161"/>
    <w:rsid w:val="00F56163"/>
    <w:rsid w:val="00F56A4C"/>
    <w:rsid w:val="00F56B73"/>
    <w:rsid w:val="00F60492"/>
    <w:rsid w:val="00F61FB2"/>
    <w:rsid w:val="00F62206"/>
    <w:rsid w:val="00F63164"/>
    <w:rsid w:val="00F70350"/>
    <w:rsid w:val="00F80109"/>
    <w:rsid w:val="00F806AB"/>
    <w:rsid w:val="00F879C9"/>
    <w:rsid w:val="00F93525"/>
    <w:rsid w:val="00F962DF"/>
    <w:rsid w:val="00F96687"/>
    <w:rsid w:val="00F97341"/>
    <w:rsid w:val="00FA1668"/>
    <w:rsid w:val="00FA1756"/>
    <w:rsid w:val="00FA3AA4"/>
    <w:rsid w:val="00FB0560"/>
    <w:rsid w:val="00FB578F"/>
    <w:rsid w:val="00FB6581"/>
    <w:rsid w:val="00FB7B64"/>
    <w:rsid w:val="00FB7DF2"/>
    <w:rsid w:val="00FC0887"/>
    <w:rsid w:val="00FC2206"/>
    <w:rsid w:val="00FC53B4"/>
    <w:rsid w:val="00FC5563"/>
    <w:rsid w:val="00FC6606"/>
    <w:rsid w:val="00FD405E"/>
    <w:rsid w:val="00FD63F5"/>
    <w:rsid w:val="00FD6EBB"/>
    <w:rsid w:val="00FD70E7"/>
    <w:rsid w:val="00FE2CDA"/>
    <w:rsid w:val="00FF39CD"/>
    <w:rsid w:val="00FF3B13"/>
    <w:rsid w:val="00FF3BDB"/>
    <w:rsid w:val="00FF444A"/>
    <w:rsid w:val="00FF4C1F"/>
    <w:rsid w:val="00FF62D2"/>
    <w:rsid w:val="00FF7848"/>
    <w:rsid w:val="00FF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1E48"/>
  </w:style>
  <w:style w:type="paragraph" w:styleId="1">
    <w:name w:val="heading 1"/>
    <w:basedOn w:val="a"/>
    <w:next w:val="a"/>
    <w:qFormat/>
    <w:rsid w:val="006A1E48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6A1E48"/>
    <w:pPr>
      <w:keepNext/>
      <w:ind w:left="5103"/>
      <w:outlineLvl w:val="1"/>
    </w:pPr>
    <w:rPr>
      <w:sz w:val="32"/>
    </w:rPr>
  </w:style>
  <w:style w:type="paragraph" w:styleId="3">
    <w:name w:val="heading 3"/>
    <w:basedOn w:val="a"/>
    <w:next w:val="a"/>
    <w:qFormat/>
    <w:rsid w:val="006A1E48"/>
    <w:pPr>
      <w:keepNext/>
      <w:tabs>
        <w:tab w:val="left" w:pos="6379"/>
      </w:tabs>
      <w:ind w:left="709"/>
      <w:outlineLvl w:val="2"/>
    </w:pPr>
    <w:rPr>
      <w:sz w:val="32"/>
    </w:rPr>
  </w:style>
  <w:style w:type="paragraph" w:styleId="4">
    <w:name w:val="heading 4"/>
    <w:basedOn w:val="a"/>
    <w:next w:val="a"/>
    <w:qFormat/>
    <w:rsid w:val="006A1E48"/>
    <w:pPr>
      <w:keepNext/>
      <w:tabs>
        <w:tab w:val="left" w:pos="3620"/>
        <w:tab w:val="left" w:pos="6379"/>
      </w:tabs>
      <w:ind w:left="709" w:firstLine="992"/>
      <w:jc w:val="center"/>
      <w:outlineLvl w:val="3"/>
    </w:pPr>
    <w:rPr>
      <w:sz w:val="32"/>
    </w:rPr>
  </w:style>
  <w:style w:type="paragraph" w:styleId="5">
    <w:name w:val="heading 5"/>
    <w:basedOn w:val="a"/>
    <w:next w:val="a"/>
    <w:qFormat/>
    <w:rsid w:val="006A1E48"/>
    <w:pPr>
      <w:keepNext/>
      <w:jc w:val="center"/>
      <w:outlineLvl w:val="4"/>
    </w:pPr>
    <w:rPr>
      <w:i/>
      <w:sz w:val="24"/>
    </w:rPr>
  </w:style>
  <w:style w:type="paragraph" w:styleId="6">
    <w:name w:val="heading 6"/>
    <w:basedOn w:val="a"/>
    <w:next w:val="a"/>
    <w:qFormat/>
    <w:rsid w:val="006A1E48"/>
    <w:pPr>
      <w:keepNext/>
      <w:outlineLvl w:val="5"/>
    </w:pPr>
    <w:rPr>
      <w:sz w:val="24"/>
    </w:rPr>
  </w:style>
  <w:style w:type="paragraph" w:styleId="7">
    <w:name w:val="heading 7"/>
    <w:basedOn w:val="a"/>
    <w:next w:val="a"/>
    <w:qFormat/>
    <w:rsid w:val="006A1E48"/>
    <w:pPr>
      <w:keepNext/>
      <w:ind w:left="5664" w:firstLine="708"/>
      <w:outlineLvl w:val="6"/>
    </w:pPr>
    <w:rPr>
      <w:sz w:val="24"/>
    </w:rPr>
  </w:style>
  <w:style w:type="paragraph" w:styleId="8">
    <w:name w:val="heading 8"/>
    <w:basedOn w:val="a"/>
    <w:next w:val="a"/>
    <w:qFormat/>
    <w:rsid w:val="006A1E48"/>
    <w:pPr>
      <w:keepNext/>
      <w:spacing w:line="360" w:lineRule="auto"/>
      <w:ind w:left="709" w:hanging="709"/>
      <w:outlineLvl w:val="7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6A1E48"/>
    <w:pPr>
      <w:keepNext/>
      <w:jc w:val="center"/>
      <w:outlineLvl w:val="0"/>
    </w:pPr>
    <w:rPr>
      <w:b/>
      <w:sz w:val="30"/>
      <w:u w:val="single"/>
    </w:rPr>
  </w:style>
  <w:style w:type="character" w:customStyle="1" w:styleId="a3">
    <w:name w:val="Основной шрифт"/>
    <w:rsid w:val="006A1E48"/>
  </w:style>
  <w:style w:type="paragraph" w:styleId="a4">
    <w:name w:val="header"/>
    <w:basedOn w:val="a"/>
    <w:rsid w:val="006A1E48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6A1E48"/>
    <w:pPr>
      <w:tabs>
        <w:tab w:val="center" w:pos="4153"/>
        <w:tab w:val="right" w:pos="8306"/>
      </w:tabs>
    </w:pPr>
  </w:style>
  <w:style w:type="paragraph" w:styleId="a6">
    <w:name w:val="Body Text"/>
    <w:basedOn w:val="a"/>
    <w:rsid w:val="006A1E48"/>
    <w:rPr>
      <w:sz w:val="24"/>
    </w:rPr>
  </w:style>
  <w:style w:type="paragraph" w:styleId="a7">
    <w:name w:val="Document Map"/>
    <w:basedOn w:val="a"/>
    <w:semiHidden/>
    <w:rsid w:val="006A1E48"/>
    <w:pPr>
      <w:shd w:val="clear" w:color="auto" w:fill="000080"/>
    </w:pPr>
    <w:rPr>
      <w:rFonts w:ascii="Tahoma" w:hAnsi="Tahoma"/>
    </w:rPr>
  </w:style>
  <w:style w:type="paragraph" w:styleId="a8">
    <w:name w:val="Body Text Indent"/>
    <w:basedOn w:val="a"/>
    <w:rsid w:val="006A1E48"/>
    <w:pPr>
      <w:spacing w:line="360" w:lineRule="auto"/>
      <w:ind w:left="709" w:hanging="709"/>
      <w:jc w:val="both"/>
    </w:pPr>
    <w:rPr>
      <w:b/>
      <w:sz w:val="28"/>
    </w:rPr>
  </w:style>
  <w:style w:type="paragraph" w:styleId="20">
    <w:name w:val="Body Text Indent 2"/>
    <w:basedOn w:val="a"/>
    <w:link w:val="21"/>
    <w:rsid w:val="006A1E48"/>
    <w:pPr>
      <w:spacing w:line="360" w:lineRule="auto"/>
      <w:ind w:left="709" w:hanging="709"/>
      <w:jc w:val="center"/>
    </w:pPr>
    <w:rPr>
      <w:b/>
      <w:sz w:val="28"/>
    </w:rPr>
  </w:style>
  <w:style w:type="paragraph" w:styleId="a9">
    <w:name w:val="Balloon Text"/>
    <w:basedOn w:val="a"/>
    <w:semiHidden/>
    <w:rsid w:val="000A05D5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2F0E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rsid w:val="000566E6"/>
    <w:rPr>
      <w:color w:val="0000FF"/>
      <w:u w:val="single"/>
    </w:rPr>
  </w:style>
  <w:style w:type="character" w:customStyle="1" w:styleId="21">
    <w:name w:val="Основной текст с отступом 2 Знак"/>
    <w:basedOn w:val="a0"/>
    <w:link w:val="20"/>
    <w:rsid w:val="00983C30"/>
    <w:rPr>
      <w:b/>
      <w:sz w:val="28"/>
    </w:rPr>
  </w:style>
  <w:style w:type="paragraph" w:styleId="ac">
    <w:name w:val="List Paragraph"/>
    <w:basedOn w:val="a"/>
    <w:uiPriority w:val="99"/>
    <w:qFormat/>
    <w:rsid w:val="00E54A2F"/>
    <w:pPr>
      <w:ind w:left="720"/>
      <w:contextualSpacing/>
    </w:pPr>
  </w:style>
  <w:style w:type="paragraph" w:customStyle="1" w:styleId="newncpi0">
    <w:name w:val="newncpi0"/>
    <w:basedOn w:val="a"/>
    <w:rsid w:val="00CE76E3"/>
    <w:pPr>
      <w:jc w:val="both"/>
    </w:pPr>
    <w:rPr>
      <w:sz w:val="24"/>
      <w:szCs w:val="24"/>
    </w:rPr>
  </w:style>
  <w:style w:type="paragraph" w:customStyle="1" w:styleId="newncpi">
    <w:name w:val="newncpi"/>
    <w:basedOn w:val="a"/>
    <w:rsid w:val="00CE76E3"/>
    <w:pPr>
      <w:ind w:firstLine="567"/>
      <w:jc w:val="both"/>
    </w:pPr>
    <w:rPr>
      <w:sz w:val="24"/>
      <w:szCs w:val="24"/>
    </w:rPr>
  </w:style>
  <w:style w:type="paragraph" w:customStyle="1" w:styleId="undline">
    <w:name w:val="undline"/>
    <w:basedOn w:val="a"/>
    <w:rsid w:val="00CE76E3"/>
    <w:pPr>
      <w:jc w:val="both"/>
    </w:pPr>
  </w:style>
  <w:style w:type="paragraph" w:styleId="30">
    <w:name w:val="Body Text 3"/>
    <w:basedOn w:val="a"/>
    <w:link w:val="31"/>
    <w:rsid w:val="00CE76E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CE76E3"/>
    <w:rPr>
      <w:sz w:val="16"/>
      <w:szCs w:val="16"/>
    </w:rPr>
  </w:style>
  <w:style w:type="paragraph" w:customStyle="1" w:styleId="nonumheader">
    <w:name w:val="nonumheader"/>
    <w:basedOn w:val="a"/>
    <w:rsid w:val="0042776C"/>
    <w:pPr>
      <w:spacing w:before="240" w:after="240"/>
      <w:jc w:val="center"/>
    </w:pPr>
    <w:rPr>
      <w:sz w:val="24"/>
      <w:szCs w:val="24"/>
    </w:rPr>
  </w:style>
  <w:style w:type="paragraph" w:styleId="ad">
    <w:name w:val="Subtitle"/>
    <w:basedOn w:val="a"/>
    <w:link w:val="ae"/>
    <w:qFormat/>
    <w:rsid w:val="0043194B"/>
    <w:pPr>
      <w:jc w:val="center"/>
    </w:pPr>
    <w:rPr>
      <w:sz w:val="28"/>
    </w:rPr>
  </w:style>
  <w:style w:type="character" w:customStyle="1" w:styleId="ae">
    <w:name w:val="Подзаголовок Знак"/>
    <w:basedOn w:val="a0"/>
    <w:link w:val="ad"/>
    <w:rsid w:val="0043194B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1E48"/>
  </w:style>
  <w:style w:type="paragraph" w:styleId="1">
    <w:name w:val="heading 1"/>
    <w:basedOn w:val="a"/>
    <w:next w:val="a"/>
    <w:qFormat/>
    <w:rsid w:val="006A1E48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6A1E48"/>
    <w:pPr>
      <w:keepNext/>
      <w:ind w:left="5103"/>
      <w:outlineLvl w:val="1"/>
    </w:pPr>
    <w:rPr>
      <w:sz w:val="32"/>
    </w:rPr>
  </w:style>
  <w:style w:type="paragraph" w:styleId="3">
    <w:name w:val="heading 3"/>
    <w:basedOn w:val="a"/>
    <w:next w:val="a"/>
    <w:qFormat/>
    <w:rsid w:val="006A1E48"/>
    <w:pPr>
      <w:keepNext/>
      <w:tabs>
        <w:tab w:val="left" w:pos="6379"/>
      </w:tabs>
      <w:ind w:left="709"/>
      <w:outlineLvl w:val="2"/>
    </w:pPr>
    <w:rPr>
      <w:sz w:val="32"/>
    </w:rPr>
  </w:style>
  <w:style w:type="paragraph" w:styleId="4">
    <w:name w:val="heading 4"/>
    <w:basedOn w:val="a"/>
    <w:next w:val="a"/>
    <w:qFormat/>
    <w:rsid w:val="006A1E48"/>
    <w:pPr>
      <w:keepNext/>
      <w:tabs>
        <w:tab w:val="left" w:pos="3620"/>
        <w:tab w:val="left" w:pos="6379"/>
      </w:tabs>
      <w:ind w:left="709" w:firstLine="992"/>
      <w:jc w:val="center"/>
      <w:outlineLvl w:val="3"/>
    </w:pPr>
    <w:rPr>
      <w:sz w:val="32"/>
    </w:rPr>
  </w:style>
  <w:style w:type="paragraph" w:styleId="5">
    <w:name w:val="heading 5"/>
    <w:basedOn w:val="a"/>
    <w:next w:val="a"/>
    <w:qFormat/>
    <w:rsid w:val="006A1E48"/>
    <w:pPr>
      <w:keepNext/>
      <w:jc w:val="center"/>
      <w:outlineLvl w:val="4"/>
    </w:pPr>
    <w:rPr>
      <w:i/>
      <w:sz w:val="24"/>
    </w:rPr>
  </w:style>
  <w:style w:type="paragraph" w:styleId="6">
    <w:name w:val="heading 6"/>
    <w:basedOn w:val="a"/>
    <w:next w:val="a"/>
    <w:qFormat/>
    <w:rsid w:val="006A1E48"/>
    <w:pPr>
      <w:keepNext/>
      <w:outlineLvl w:val="5"/>
    </w:pPr>
    <w:rPr>
      <w:sz w:val="24"/>
    </w:rPr>
  </w:style>
  <w:style w:type="paragraph" w:styleId="7">
    <w:name w:val="heading 7"/>
    <w:basedOn w:val="a"/>
    <w:next w:val="a"/>
    <w:qFormat/>
    <w:rsid w:val="006A1E48"/>
    <w:pPr>
      <w:keepNext/>
      <w:ind w:left="5664" w:firstLine="708"/>
      <w:outlineLvl w:val="6"/>
    </w:pPr>
    <w:rPr>
      <w:sz w:val="24"/>
    </w:rPr>
  </w:style>
  <w:style w:type="paragraph" w:styleId="8">
    <w:name w:val="heading 8"/>
    <w:basedOn w:val="a"/>
    <w:next w:val="a"/>
    <w:qFormat/>
    <w:rsid w:val="006A1E48"/>
    <w:pPr>
      <w:keepNext/>
      <w:spacing w:line="360" w:lineRule="auto"/>
      <w:ind w:left="709" w:hanging="709"/>
      <w:outlineLvl w:val="7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6A1E48"/>
    <w:pPr>
      <w:keepNext/>
      <w:jc w:val="center"/>
      <w:outlineLvl w:val="0"/>
    </w:pPr>
    <w:rPr>
      <w:b/>
      <w:sz w:val="30"/>
      <w:u w:val="single"/>
    </w:rPr>
  </w:style>
  <w:style w:type="character" w:customStyle="1" w:styleId="a3">
    <w:name w:val="Основной шрифт"/>
    <w:rsid w:val="006A1E48"/>
  </w:style>
  <w:style w:type="paragraph" w:styleId="a4">
    <w:name w:val="header"/>
    <w:basedOn w:val="a"/>
    <w:rsid w:val="006A1E48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6A1E48"/>
    <w:pPr>
      <w:tabs>
        <w:tab w:val="center" w:pos="4153"/>
        <w:tab w:val="right" w:pos="8306"/>
      </w:tabs>
    </w:pPr>
  </w:style>
  <w:style w:type="paragraph" w:styleId="a6">
    <w:name w:val="Body Text"/>
    <w:basedOn w:val="a"/>
    <w:rsid w:val="006A1E48"/>
    <w:rPr>
      <w:sz w:val="24"/>
    </w:rPr>
  </w:style>
  <w:style w:type="paragraph" w:styleId="a7">
    <w:name w:val="Document Map"/>
    <w:basedOn w:val="a"/>
    <w:semiHidden/>
    <w:rsid w:val="006A1E48"/>
    <w:pPr>
      <w:shd w:val="clear" w:color="auto" w:fill="000080"/>
    </w:pPr>
    <w:rPr>
      <w:rFonts w:ascii="Tahoma" w:hAnsi="Tahoma"/>
    </w:rPr>
  </w:style>
  <w:style w:type="paragraph" w:styleId="a8">
    <w:name w:val="Body Text Indent"/>
    <w:basedOn w:val="a"/>
    <w:rsid w:val="006A1E48"/>
    <w:pPr>
      <w:spacing w:line="360" w:lineRule="auto"/>
      <w:ind w:left="709" w:hanging="709"/>
      <w:jc w:val="both"/>
    </w:pPr>
    <w:rPr>
      <w:b/>
      <w:sz w:val="28"/>
    </w:rPr>
  </w:style>
  <w:style w:type="paragraph" w:styleId="20">
    <w:name w:val="Body Text Indent 2"/>
    <w:basedOn w:val="a"/>
    <w:link w:val="21"/>
    <w:rsid w:val="006A1E48"/>
    <w:pPr>
      <w:spacing w:line="360" w:lineRule="auto"/>
      <w:ind w:left="709" w:hanging="709"/>
      <w:jc w:val="center"/>
    </w:pPr>
    <w:rPr>
      <w:b/>
      <w:sz w:val="28"/>
    </w:rPr>
  </w:style>
  <w:style w:type="paragraph" w:styleId="a9">
    <w:name w:val="Balloon Text"/>
    <w:basedOn w:val="a"/>
    <w:semiHidden/>
    <w:rsid w:val="000A05D5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2F0E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rsid w:val="000566E6"/>
    <w:rPr>
      <w:color w:val="0000FF"/>
      <w:u w:val="single"/>
    </w:rPr>
  </w:style>
  <w:style w:type="character" w:customStyle="1" w:styleId="21">
    <w:name w:val="Основной текст с отступом 2 Знак"/>
    <w:basedOn w:val="a0"/>
    <w:link w:val="20"/>
    <w:rsid w:val="00983C30"/>
    <w:rPr>
      <w:b/>
      <w:sz w:val="28"/>
    </w:rPr>
  </w:style>
  <w:style w:type="paragraph" w:styleId="ac">
    <w:name w:val="List Paragraph"/>
    <w:basedOn w:val="a"/>
    <w:uiPriority w:val="99"/>
    <w:qFormat/>
    <w:rsid w:val="00E54A2F"/>
    <w:pPr>
      <w:ind w:left="720"/>
      <w:contextualSpacing/>
    </w:pPr>
  </w:style>
  <w:style w:type="paragraph" w:customStyle="1" w:styleId="newncpi0">
    <w:name w:val="newncpi0"/>
    <w:basedOn w:val="a"/>
    <w:rsid w:val="00CE76E3"/>
    <w:pPr>
      <w:jc w:val="both"/>
    </w:pPr>
    <w:rPr>
      <w:sz w:val="24"/>
      <w:szCs w:val="24"/>
    </w:rPr>
  </w:style>
  <w:style w:type="paragraph" w:customStyle="1" w:styleId="newncpi">
    <w:name w:val="newncpi"/>
    <w:basedOn w:val="a"/>
    <w:rsid w:val="00CE76E3"/>
    <w:pPr>
      <w:ind w:firstLine="567"/>
      <w:jc w:val="both"/>
    </w:pPr>
    <w:rPr>
      <w:sz w:val="24"/>
      <w:szCs w:val="24"/>
    </w:rPr>
  </w:style>
  <w:style w:type="paragraph" w:customStyle="1" w:styleId="undline">
    <w:name w:val="undline"/>
    <w:basedOn w:val="a"/>
    <w:rsid w:val="00CE76E3"/>
    <w:pPr>
      <w:jc w:val="both"/>
    </w:pPr>
  </w:style>
  <w:style w:type="paragraph" w:styleId="30">
    <w:name w:val="Body Text 3"/>
    <w:basedOn w:val="a"/>
    <w:link w:val="31"/>
    <w:rsid w:val="00CE76E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CE76E3"/>
    <w:rPr>
      <w:sz w:val="16"/>
      <w:szCs w:val="16"/>
    </w:rPr>
  </w:style>
  <w:style w:type="paragraph" w:customStyle="1" w:styleId="nonumheader">
    <w:name w:val="nonumheader"/>
    <w:basedOn w:val="a"/>
    <w:rsid w:val="0042776C"/>
    <w:pPr>
      <w:spacing w:before="240" w:after="240"/>
      <w:jc w:val="center"/>
    </w:pPr>
    <w:rPr>
      <w:sz w:val="24"/>
      <w:szCs w:val="24"/>
    </w:rPr>
  </w:style>
  <w:style w:type="paragraph" w:styleId="ad">
    <w:name w:val="Subtitle"/>
    <w:basedOn w:val="a"/>
    <w:link w:val="ae"/>
    <w:qFormat/>
    <w:rsid w:val="0043194B"/>
    <w:pPr>
      <w:jc w:val="center"/>
    </w:pPr>
    <w:rPr>
      <w:sz w:val="28"/>
    </w:rPr>
  </w:style>
  <w:style w:type="character" w:customStyle="1" w:styleId="ae">
    <w:name w:val="Подзаголовок Знак"/>
    <w:basedOn w:val="a0"/>
    <w:link w:val="ad"/>
    <w:rsid w:val="0043194B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mailto:gdsksu243@tut.by" TargetMode="External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dsksu243@tut.by" TargetMode="External"/><Relationship Id="rId2" Type="http://schemas.openxmlformats.org/officeDocument/2006/relationships/hyperlink" Target="http://www.gdsk.by" TargetMode="External"/><Relationship Id="rId1" Type="http://schemas.openxmlformats.org/officeDocument/2006/relationships/hyperlink" Target="mailto:gdsksu243@tut.by" TargetMode="External"/><Relationship Id="rId4" Type="http://schemas.openxmlformats.org/officeDocument/2006/relationships/hyperlink" Target="http://www.gdsk.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54;&#1054;&#1054;%20&#1054;&#1056;&#1062;%20&#1047;&#1072;&#1088;&#1103;%2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E045A-1C1A-4E6A-865D-C7134F8A2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ООО ОРЦ Заря </Template>
  <TotalTime>58</TotalTime>
  <Pages>7</Pages>
  <Words>1292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"КУТЕКС"</Company>
  <LinksUpToDate>false</LinksUpToDate>
  <CharactersWithSpaces>8641</CharactersWithSpaces>
  <SharedDoc>false</SharedDoc>
  <HLinks>
    <vt:vector size="24" baseType="variant">
      <vt:variant>
        <vt:i4>6815805</vt:i4>
      </vt:variant>
      <vt:variant>
        <vt:i4>9</vt:i4>
      </vt:variant>
      <vt:variant>
        <vt:i4>0</vt:i4>
      </vt:variant>
      <vt:variant>
        <vt:i4>5</vt:i4>
      </vt:variant>
      <vt:variant>
        <vt:lpwstr>http://www.gdsk.by/</vt:lpwstr>
      </vt:variant>
      <vt:variant>
        <vt:lpwstr/>
      </vt:variant>
      <vt:variant>
        <vt:i4>6684703</vt:i4>
      </vt:variant>
      <vt:variant>
        <vt:i4>6</vt:i4>
      </vt:variant>
      <vt:variant>
        <vt:i4>0</vt:i4>
      </vt:variant>
      <vt:variant>
        <vt:i4>5</vt:i4>
      </vt:variant>
      <vt:variant>
        <vt:lpwstr>mailto:gdsksu243@tut.by</vt:lpwstr>
      </vt:variant>
      <vt:variant>
        <vt:lpwstr/>
      </vt:variant>
      <vt:variant>
        <vt:i4>6815805</vt:i4>
      </vt:variant>
      <vt:variant>
        <vt:i4>3</vt:i4>
      </vt:variant>
      <vt:variant>
        <vt:i4>0</vt:i4>
      </vt:variant>
      <vt:variant>
        <vt:i4>5</vt:i4>
      </vt:variant>
      <vt:variant>
        <vt:lpwstr>http://www.gdsk.by/</vt:lpwstr>
      </vt:variant>
      <vt:variant>
        <vt:lpwstr/>
      </vt:variant>
      <vt:variant>
        <vt:i4>6684703</vt:i4>
      </vt:variant>
      <vt:variant>
        <vt:i4>0</vt:i4>
      </vt:variant>
      <vt:variant>
        <vt:i4>0</vt:i4>
      </vt:variant>
      <vt:variant>
        <vt:i4>5</vt:i4>
      </vt:variant>
      <vt:variant>
        <vt:lpwstr>mailto:gdsksu243@tut.by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</dc:creator>
  <cp:lastModifiedBy>Коновалов</cp:lastModifiedBy>
  <cp:revision>3</cp:revision>
  <cp:lastPrinted>2021-08-04T06:13:00Z</cp:lastPrinted>
  <dcterms:created xsi:type="dcterms:W3CDTF">2021-08-03T13:04:00Z</dcterms:created>
  <dcterms:modified xsi:type="dcterms:W3CDTF">2021-08-04T06:39:00Z</dcterms:modified>
</cp:coreProperties>
</file>